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E34D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2024年黑龙江省中学生田径锦标赛</w:t>
      </w:r>
    </w:p>
    <w:p w14:paraId="67A76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资审合格队员名单</w:t>
      </w:r>
    </w:p>
    <w:p w14:paraId="5B0BE88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齐齐哈尔市</w:t>
      </w:r>
    </w:p>
    <w:p w14:paraId="6BA6A35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116E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FF8F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7054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3F2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59D6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BC83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145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F497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70A8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BE1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420B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仲铭赫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460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3357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56B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B0BB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1403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C72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2F39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关学斌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AD7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E8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DED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D01E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33BB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D87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28F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刘欣宇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7417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96C1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ED25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9298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1242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0EFA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2383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刘贵洋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FBA9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57A1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F8E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EC7A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6A73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2C95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DF15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6372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9B74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1156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116B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C4F0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96B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FCE1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张礼海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FE8B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566C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639D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86D6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DC7B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4069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8BB4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曲春舟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54F5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A035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864B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B19B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FABB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2C9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A027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王保霖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DD9C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4893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FB6A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5AE5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F16D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10C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4057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王殿海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F3F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2AC8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C2FA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4C48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007D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0D1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3169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赵恩伯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FDB4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03C7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BDAD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26D1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6B8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D3F3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6AD6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陶远鹏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ED3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FAF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E387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D977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33A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E6C7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0241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  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861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C42D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B647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BDE4B3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BF2DAB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3D63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B050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3A0A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034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1A89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117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F424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D153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AF0B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F7A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AB7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孙宇彤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029D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362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E5F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04BB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87C3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F81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FBD2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董焦缘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5550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36F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1E6B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8FF0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5F1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46DF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AB0A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邵  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8F74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25C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6CE9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</w:tr>
    </w:tbl>
    <w:p w14:paraId="154DC5E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DD3F15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28DA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381A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7C3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BAB3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3AF4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098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9CE9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BFA1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08A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D4D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D243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刘金明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285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BDA2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BF1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64F2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692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D976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0BB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史俊豪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953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3F9F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6AE6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6A1E6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3190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E0AD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D371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周冠宇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2F32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9430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AC28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18F3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55C0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7892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542A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宋凌雷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EA1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C518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E9AB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2F0A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19CC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0FDA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59DE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巩光耀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0FB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C8E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CC31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03D9F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5952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C4B7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CE1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杨仕瑾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77A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CA9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E8C6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309DE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A1BC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55F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2D2E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郭哲铭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509B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0EB9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980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330D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95C1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7CE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2E9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阚鸣浩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6371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B57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7C99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6DDE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261A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1BD7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DFE9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5E6F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6F37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5B0A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6808D50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A358E0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大庆市</w:t>
      </w:r>
    </w:p>
    <w:p w14:paraId="5039E70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A223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D4A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4FDB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F1B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0D4B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15AE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6A25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11D9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038C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EF5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86B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娄威汉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40DC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FEBA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E40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9FC8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FAEB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4D09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47D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A9AB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0CFC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4858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D900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7733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A50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F23B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01D0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2D42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A3E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242E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E38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FE86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381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徐路博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B9B8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C87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7CE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BA3E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7A6C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085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C92A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4703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9B1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F912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ECD2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73A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C0C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F72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赵伟伟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25B5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91FA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2286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696B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BB10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1609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3FD3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D2F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533D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A970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926C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09AF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2B6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21C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52AB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065A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7AB9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773D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C163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AAD3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E171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F12D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E43D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386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39F7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6A8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57B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648E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045D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DBA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90F3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4C34D1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138F32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641D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B3CF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F68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B0E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6833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AE71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CB50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82BC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58DD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22C4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5C9D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庞哲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53E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00BC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8BB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598E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B5A2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50C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B1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382C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3472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CC7F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7A35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C7F9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3FEE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410C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DFE3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2A5D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11E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0387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1EC9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F5F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27C8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董子千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94A1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3C26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F4B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370F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2CE7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D4D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8A2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CC13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DEF2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31E0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6504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F7BC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B96B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8F0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谭皓文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233D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2F93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AE34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A0F6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D67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C0A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8B5D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91C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48B7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19E5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BB2B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36BD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FDF0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B24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02D6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2EE4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0878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3EAD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1AC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B5F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38A5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黄仕禹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278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E2B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86DB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C7F4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5C52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40ED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7DE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F40F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F833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BAD4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3A0F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662C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6F6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82A7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27FB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8B2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1D40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1C9D4D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7BC8E9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736B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5CB2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CE7B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8AAB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9ED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AD6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F879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DB43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45B7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8F87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8DBC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朱思麒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E693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A55D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F84B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9D78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C60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FE38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1701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FEC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2C58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AF8E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B3D5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5D22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05B3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962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田韵棋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FDA7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CF2C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9DC9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DAC1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852E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B449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BD72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DFCB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0C11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B3D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6303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24C9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C784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5BD7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BD7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F53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BE0D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9D1B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A72B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33DD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1D4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陈净怡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2253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1456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AF1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1B80A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6342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1585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0AEF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8CB3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28A8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5FEE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ED00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5A81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D45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57F3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BA5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8BCD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CC1A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0D071B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B09413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4AF6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5027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36F8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A8D4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2A2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E366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0D9B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634A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EF28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770E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1EC5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张轩浩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118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9631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8236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0DDF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113C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505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BE3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39DF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A66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CF8A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162A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72C9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D82C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D06A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8FB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AFB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3197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114B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9EE2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179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E163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14C1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4478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03B4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055E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8156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FDA5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DFA1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D126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C678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EE5C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57E8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84B1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C798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AC9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曹佳俊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BB50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DBC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0BC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3AD8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045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49F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BD3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E6B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FC9D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4FF5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519DC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46C5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7CAA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B68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李铭哲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F168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63D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233D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601A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C385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E616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E10E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梁珉赫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0B3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0F4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0BA4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C3A9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AF00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C06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55C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CA2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6B3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0F97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C7FA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E471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E34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1F74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369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8D3B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8FC1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243D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2B0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F73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5B6D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洪锐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94F6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2009-03-29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BB6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1ADD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69C2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A430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55F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BC61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8CFF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ACFF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47E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20A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1A8B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81FD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B0D4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2CE7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8B39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053E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DFAA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2870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03EA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E9BC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赵子朝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2FD6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2010-08-09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9CF9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0D7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57A1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952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9501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6192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B05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5581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F2C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FE9B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B772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0F62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5C83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邹皓轩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EF0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29A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668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7A20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D2C0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EFA8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D4D2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郭佳铖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A90A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9F81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8B7E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0D8CBD8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A915ED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9E9B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7DEF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2C8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8079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8B68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9E9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9ABD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E762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9FE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B41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5BA7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徐梓萌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E396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89EC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4C6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98BB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9649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CAA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5277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1A3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A1BB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DFA2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7F7A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ABEA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EB3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32E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C99B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0CA7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F9A5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870D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2E8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DBF6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E1FA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59D7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3CD6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D17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  <w:tr w14:paraId="2C6F3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1449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9DC9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CC49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E058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2558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1926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  <w:tr w14:paraId="02177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038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922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3AAB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182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74EA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83A7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6D36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A6F0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4EC8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37A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薄月霓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261C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1EBD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93AD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683A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C8BF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FF4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E42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137A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B64A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3BA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838C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A14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CEB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2E5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5DF0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62C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AD2B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4271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BB5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FE0B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2FB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黄圣然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61E8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2009-03-14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20B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92E8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F579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8AD0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FEB6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71D4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4C91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3AB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7FA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05AE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DF9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176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C85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76F9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4F24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782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A857A7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CF9B73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伊春市</w:t>
      </w:r>
    </w:p>
    <w:p w14:paraId="6710916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EF59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5DB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A658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AB6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DFCC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E7A2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120B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84CF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400B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DDB3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F44A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付丛鸣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374A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2B89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1C25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627C5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C671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9E2C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0891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李佳骏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A72B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7933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E627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  <w:tr w14:paraId="7770C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2EC6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9C8F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EEBC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7F8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9EDA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5FAC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5E9F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850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D42D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EF8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797D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2926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E4DD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F80A6D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4B12D8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1C08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E63E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BAD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3D09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2729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9A93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A2C5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7BB4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9E1F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3572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80E1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刘子微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8B5C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FE7A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8184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3BF8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EF57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82FF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E5D0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邓思妍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006D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98B9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D919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ED01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680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D21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076F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韩佳璇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D6AA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912B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52AF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31E4E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8C16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880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4C4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256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425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7F5F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</w:tr>
      <w:tr w14:paraId="60F88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B2D4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EF1A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C6B6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BCE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A97A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E876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E09FBD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3B57E2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CA67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94FA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B69C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EE02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F93A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CAE6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6EF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92A6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76A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68F2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E275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付轶文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98B2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0C9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E45F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6087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C51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E745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3282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D034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D9B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7D8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572E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59B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8969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EEDE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侯柯旭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D6E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41C0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A48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1F3D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9F6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EDA5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9A04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55C6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85B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5CC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E876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23EB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579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9A67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孔祥瑞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31F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2711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717A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07BB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463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797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4788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安柄君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AE27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964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58FF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5D8C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DEE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5AF4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9DD7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2CB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6E07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E4DF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1268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A662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6759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665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左浩然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83D1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354B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C89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DBD0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B77C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AC97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B31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0C2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D57A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5E9A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71E83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9A27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9718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9913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48E6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2956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6989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7D85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9B7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D4C2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BEF0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徐天屹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CD11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186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1D8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3D84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30C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444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F39B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李雨恒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A896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A02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024A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ED80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C38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F4C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B952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王义翔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38C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E94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434F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  <w:tr w14:paraId="53757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5822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18E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27C5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E3BD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5A7F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E48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FD42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D950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E8E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64E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王浩宇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95ED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1823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E05E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A3CD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6A18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E827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288B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1390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453B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191E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B86A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041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703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ADA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王雪峰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D47B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7578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0038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FB08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886A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1AC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C1C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王鹏宇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CCF5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7D0E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87C0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0B7B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E2E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D1AE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A89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袁乙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C2FE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68B4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7C3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B5F5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2152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7F73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BC2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CC7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8296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4280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1192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05B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D1B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17AC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1973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4F0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62BD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5FAD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A8CB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E79E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4C98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许紫栋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883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D05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6AD1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E1FA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A908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B08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F444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邹佳霖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B978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E4BD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5F1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4AB5CE4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F4692C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41A3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27F8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5B6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638E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AAF5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C92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94D4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04A4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0852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0E74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791C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徐雅茹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F0E9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948C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D80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92D5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3D32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89D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4942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E7F3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75A9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1977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E140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86A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32E3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9CA8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齐佳怡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28FF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82CD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73EA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853F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A65C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F6E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118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齐佳悦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A470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3901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AC9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</w:tbl>
    <w:p w14:paraId="3AEE9C9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2F85B67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鹤岗市</w:t>
      </w:r>
    </w:p>
    <w:p w14:paraId="61C56A6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E51C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E528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6CF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862F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45FD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E92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A2EB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F359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DA45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33B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9B53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刘正鑫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A35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8F8E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57DA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6E12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C38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857F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A98C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D39C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93A0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CF44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3D5E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F66B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BA57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6F29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吕其峰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F397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23F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57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4C2D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FF57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6612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FB40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498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728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D619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E243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37C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3A8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AEF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安文哲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9D9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1A4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6C2E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4ECC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F4B7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FFF7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2E55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77FE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E72B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D139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4C24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615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96F5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A612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朱冠霖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6E93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39BD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F9C5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3821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305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163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E3FF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181A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36C0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B88D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8EF3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589B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7142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70C8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楚德文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354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12F2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4816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D8A2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FE3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6E8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0EC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88A8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1516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2CC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F350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70FE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1099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ED49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8681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牛佳旭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7426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A5CE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D558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</w:tr>
      <w:tr w14:paraId="34DC6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99D6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0C3A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BA33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C5B7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8C6D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75EB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21BE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9BD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523C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750B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1075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8CD4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4A3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A6DD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F7B2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AD44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41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邓俊钊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AA67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6F5B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02A3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9EDD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BFB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0CFF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F1F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936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F31B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D160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BB3F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4BDD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5CFE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04F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骆子俊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FBCE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BBE1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CE3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91DB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DA43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B70E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2996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226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D782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AF2D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D4CA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109F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9A09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6773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黄苏龙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D640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3036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903F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39F6A03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F83B5C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94B2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26D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C604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88DC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593E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0C16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374C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79BC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D6C2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A42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142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张智慧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80F0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F18E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3A9E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</w:tr>
      <w:tr w14:paraId="47181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275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D3B2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EB77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张雅惠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1BD7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FEF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F84B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92F4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431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8EF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8A71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李金师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B3DC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3285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3D6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189D659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420A0F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1373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2AD7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AE8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5D3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C46A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0B46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BFF2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112E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841C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EDC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5B27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丛之皓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C7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09F4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E2C0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AB0A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44E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187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C4D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于贵涵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8407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10F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4C1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492B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4ACC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07BC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E66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17A6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702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3FC0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56D3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10B4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101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E73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何永琦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E6E1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C0EF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AD7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B69A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753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E79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9AA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38E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91B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A35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0FE8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C44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AC1A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188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兰子奇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CFD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6FE0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8E12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4AC3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F2E5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0BDF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6C9C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刘名轩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C890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1549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5B4A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51B8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3E8E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3085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8D5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3BA9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1FA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1E53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D5B5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EEA4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4104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AFC0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史增瑞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B0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BB0D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6E10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0073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E57F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06AA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815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1F58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2877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937C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3AB6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4802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1F06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482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孙全泽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77D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A750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6E68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A4F6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E41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A46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769F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崔金龙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281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5D7A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A1F7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76D7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E8E3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2E0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7427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B76D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4A3C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8CE6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064C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2A8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EF62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6A0E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张鹤宇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0B9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A740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AC28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4D6C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0637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C660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396D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832B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CB9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6861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66A2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5477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6B37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B40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3D0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8A8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A51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C79A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FC9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3BB7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D81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梁华钊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8CDC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2008-07-01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A493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1E9B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A4FE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124F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C4E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A55D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石宇峰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53C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2FF7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F9F9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CB4C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178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2C62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611D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罗圣杰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80DD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CF3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C34A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60F7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D732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F542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1569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罗德霖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0393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7D6C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BF8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DD8C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30F8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E834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92C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郑佳哲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8943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92AE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05E3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B161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95CC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A561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C39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马传茏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5E04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21CD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B920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389E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9185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6EA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BE89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12C3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5B15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3BB4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12B62A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626AF8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A6A7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110C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FEB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633A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BDE6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337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5344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5C25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AE2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5EA5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8F0E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王小宁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8E0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1A6C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4D15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7A76BBF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502CF94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黑河市教体局</w:t>
      </w:r>
    </w:p>
    <w:p w14:paraId="721AA27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B274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5A40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2E0F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C65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C081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3877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E219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3264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330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8882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B78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李起宁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6FA3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C6D1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D27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9A3A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A211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55F7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311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58B1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024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E073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F1D4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3B97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D382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E0E5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E1C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238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5E48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6DAF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EC1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D02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99B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韩勤博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76B1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2005-09-29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8381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4476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16590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4FB2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B15A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C59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6865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DDE9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D9D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</w:tbl>
    <w:p w14:paraId="7F073D7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AB7509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D13D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D9F3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5F7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B22D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2A6F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6EAE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17F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365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7FA5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4705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163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李金泊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BBB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DBBB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7CB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289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713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CA65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D2A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2B2B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DA34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71C6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</w:tbl>
    <w:p w14:paraId="09E09CD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0A8783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FA85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7ECC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2BEF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30B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93E2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11BA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263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6B77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4AF9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D58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22D8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80B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6DF2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033C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02189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AA29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7435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F156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CEB3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E7AA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532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4B2A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AD30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FBD7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6FD2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3636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0957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DB8E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48C3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C3E3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9C05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C05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王禹强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FEFE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CFA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F745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C4EC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64F9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035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55B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B31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8B34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8E81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EFB8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1879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7E5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3E7D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42AA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564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A0D1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A0FE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EB3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7BF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B5C7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田贺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00D9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4B8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2B1B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4021E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8D0F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BCDD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FDA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6FB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4CC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A1AE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4861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D139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BE2A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CF5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636C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7EA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5304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426445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E174BB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4658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FD71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10C1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19A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B013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4FB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6D1E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09E3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071D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7FD4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DA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F33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2E35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71F3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BB5C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54DF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2262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219D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91A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1280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943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0320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B17B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8F60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AE6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646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F303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D92C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97B544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B34368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0177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E54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6DE1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ECC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72A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1135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AEC1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247F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58AC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F5BC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904F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代俊豪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C1B0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2CBA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CC8B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998C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1E85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DBFE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8291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任皓扬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A068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2009-02-22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731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D0F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6DB76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7519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F75B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AB49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370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238E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AC9B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763E1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2048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9356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E026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冯景宏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46FE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5B9F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E9FA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E696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1577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9175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72B4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刘俊泽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CC7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2010-12-24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4B8C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EBD3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31089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410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A4C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D588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刘冬学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3770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51B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649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B757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E24B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1B8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EED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刘意伟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897C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7D16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12C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DFA5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CF1A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366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E1D7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1B5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2BEE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C262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6F44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9E1D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693E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63ED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B48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F707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EEC1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B510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D079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EB1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996C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刘斯琪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7DCB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7B13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AE33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6685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7F77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D73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AA6E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D632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D594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7CBF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0D149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14E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B020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EF88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史云峰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A04C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2010-07-14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2A4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A167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50625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C136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DC8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CE0E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0FE4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F4B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1518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11DE6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524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7419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E3E1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张原野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902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2009-02-09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DC80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8CDE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0DC77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DB9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338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4FA5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李曾瑞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EB6F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2010-09-06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45B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8F2D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38163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AD99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B77C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27B1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82B1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1956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B23E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2EAF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A62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B51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CA22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沙延泽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9B3F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57C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418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8B5E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F06C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110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E891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CC5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E155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33E4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63F87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D801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F29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5C8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12F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2BA2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2318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14A7F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223E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5FF2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FD42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59E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B9E0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EDD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11A3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107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C13E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549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709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F34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ED5B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851C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B2A7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D6AE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1DF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金文博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93E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B7C5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634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  <w:tr w14:paraId="66E0F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0399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A15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B140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28BA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FC90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E064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8CE5F5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EF5454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59A7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52B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1BB8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83E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80A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7142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742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8600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3C9D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ACF2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0C58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59C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F799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EAE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B637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52D6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6E36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1F6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DA55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06E3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130C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FB85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540D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2042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A5B4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5720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9985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365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D8FC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735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289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195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刘紫薇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11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2010-08-16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8F23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218F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0C381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4D14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AAD9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D47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A02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F83B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E6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AF00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DA20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A838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B8F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张智妍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181A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99F3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9E2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2BA60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918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4B91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505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张艺馨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7E88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0835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CB3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FBEC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4338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F2B7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4415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98A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12D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28EB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DF35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79F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AB59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DCC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12D2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4A0D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D66F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3E19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808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EB3B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7F9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李心彤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D015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0BE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8519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061A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1D3B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2E6B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BFB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李雨微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1FA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F04E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3BC0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F4F6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3A3B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2E97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F24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D430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1E7E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3713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5FD0B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958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483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E0C4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王欣宇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A60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A49A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E209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35E7F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BD35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0DB8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D584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7CD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25C9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BAE2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0AA4A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85B4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001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0E3D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白玥旸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7C43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1B5C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7C9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6457B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AAD3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D7E8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FC0C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1E8C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46DF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D4F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FFEB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2341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54E0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21EE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袁缘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EBEF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ACFF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4F72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BD19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9053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1A2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AA54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E27A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6F1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3CC3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7FBB3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FFFC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92F0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1DD1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齐佳芮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B78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3C36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19F7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F7D2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3F24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D3C0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A3D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F3B5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F97F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CEC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AFD8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C228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BD51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2D7F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8D2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8D1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F58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A1E5F8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A2C4E9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哈师大附中</w:t>
      </w:r>
    </w:p>
    <w:p w14:paraId="7EF2A1C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F6B2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2342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5AAD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A2B2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EA5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BBA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E7AB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8B39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7EE9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8B43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A2F4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袁新迪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BEE8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5F3C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8531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623095A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B41893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哈九中</w:t>
      </w:r>
    </w:p>
    <w:p w14:paraId="1055A59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74501F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FBB3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B15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BBCE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6153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1F3E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B67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5D02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48F0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9707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BAC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B284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刘诗洋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B268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CA01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871B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50DC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427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367C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7779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孙铭蔚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E554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4A9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D1A8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BF37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771F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5BFF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C38B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李文喆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25DD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B94A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569A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1FDEC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8AF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BF7A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D869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武思睿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3A82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3E6E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E3DE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359F250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647F54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AA1E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685B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42E1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6196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AD3A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566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5A1B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4CCB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A3BC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9EC5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DB63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于茗涵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175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9F0F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8A3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8367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3A75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0323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A4CE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张可盈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92A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9354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47F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3398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F135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AFFB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801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解凡禹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2334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E1F7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11E7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</w:tbl>
    <w:p w14:paraId="300EBB9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5FEB2C7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哈六中</w:t>
      </w:r>
    </w:p>
    <w:p w14:paraId="3CCD048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CBF2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636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8A79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17D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606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FC2A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475F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5818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90C8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259B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57E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宣博严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3D67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EB70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D02D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</w:tbl>
    <w:p w14:paraId="0CD8A16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3E88F0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D013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B20A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8D6B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5FD8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DFE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B9CF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D305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F9CC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63B6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8B0C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F0A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丁文杰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5EF2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00B9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5F15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5D8D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351E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A33C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85F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张起铭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B424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560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E310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</w:tbl>
    <w:p w14:paraId="558A3B1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DC6F41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CB71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7592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2E8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051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7FBA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D65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3F74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4E94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7581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6866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64EC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尹艺竹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907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6700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B874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</w:tbl>
    <w:p w14:paraId="1A6AF4A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F2E97C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哈一中</w:t>
      </w:r>
    </w:p>
    <w:p w14:paraId="49D3FB8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B153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0B3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7B41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916E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3F66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395F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C025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E9C8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4CA3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49B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766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段宇恒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8FA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73EC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F193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33D076F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501CCC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0412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1ED1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42F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2037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97F2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29A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2534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5150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2F3C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F801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DEB2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张语航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C75F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3EAB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3F84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4D3EDC6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C7F269F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哈五中</w:t>
      </w:r>
    </w:p>
    <w:p w14:paraId="2D3F857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6875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BECF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50AB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ED9E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1528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8BFD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9528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DBCE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414D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0A6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9EE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曹峻鹏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4736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0407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D62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37A52B2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173351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59E7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C0C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4BD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8A66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BDD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268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806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D999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1F5E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1D2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BD63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7F92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63C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506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120D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2E81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4698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4A18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刘峙岍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1ED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8EF2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327C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2D67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9865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A65C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B2DC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孙泽宇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2E75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3C95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399B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C985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15C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F9B6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AC08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徐士博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F35B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3351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9D19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7751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2CF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2A9D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81A9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李梓畅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7BB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2252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1802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F4E860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4DC00C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哈十四中学</w:t>
      </w:r>
    </w:p>
    <w:p w14:paraId="49D5D13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E455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FAB3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9A9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F376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4F7D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D282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E4AF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607C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1B01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E074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5100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886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2F23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CD8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6B25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AAC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C11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F9F9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王塘凯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265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7A6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F517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3B3E6A1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CCF5A5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998D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72DA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F09E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0561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C29F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985F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7617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E552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3551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50A0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0F5D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赵可明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2B58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1360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32C9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</w:tbl>
    <w:p w14:paraId="23EACC4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A29FBC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98D3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FCFE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617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4849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CB5C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70A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916E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6CC2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521E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DD12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A76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刘羽轩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B298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FFDE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154C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3493B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81BD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084F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39BA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174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FB7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F55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C4EC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036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CD8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6771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商俊泽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B73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BE3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1A88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351BD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0EA1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211D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CB58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7FA8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59D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F99B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E07D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A951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0EE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3776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姚众铭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8728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712B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5735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5A35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FAC6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3D9D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F40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778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87C2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AABD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3EFF3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1373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C174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A45C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436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9C18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AE34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7CD6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C2AD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1158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E3D0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张悦鹏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953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55B5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292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DA9F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730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2781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7C3C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B26E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D5FE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76D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0F70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57C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387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85A6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李泽同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555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E291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07E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69CF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871A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DF71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F306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杜明宇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FAA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9CF9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969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EDA0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E637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6B67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D75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05D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0266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FFFE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7205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F273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A75E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EF9C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王浩轩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2FDB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4260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354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5DF3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BC1A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19C7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350E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6D1A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1922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44AA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A7EB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32E2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3E71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EB90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齐心缘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41CA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95E7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1497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  <w:tr w14:paraId="49CEF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EFD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8D85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A670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85D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B572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9EFA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BE223E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E84110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5BBA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202C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EDF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260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0273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705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830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362F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B96F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72A3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5D0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米欣宇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F829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E99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C760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441CD7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CF130E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哈六十中</w:t>
      </w:r>
    </w:p>
    <w:p w14:paraId="2A9854D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4D0E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61A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40CB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D0E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AEE5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4754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4D2B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F3EF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1AA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53A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E7A5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刘钊旭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E913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7700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EED0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A215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91D9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A7EA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7C2B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EA07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74C5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E506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493C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E62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FBC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57CC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孙启轩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7A23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8E8C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B294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FDE2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7CD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B0A8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9C7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A76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340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6D75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FB6E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26F8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965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E2F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王夺林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F8F7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8AD7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48A1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5D31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765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B2D1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1FDA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C40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444B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0779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7F6A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9FB2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F7B3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C97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穆政扬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3E8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F42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1F2B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363E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BAB2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B81F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11E9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43A0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03B2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576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C46F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A5D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075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F578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高梦硕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263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6C3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F6E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E5DA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FB5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98CF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D564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D588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4E18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721E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5FFF87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03C059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5742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6B3F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40E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522F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8ABE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A2F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C7E6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97CD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F3E3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3E4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4AC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李翊瑄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303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2010-08-09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CC4A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8B7E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</w:tbl>
    <w:p w14:paraId="3F99457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C138A4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哈76中</w:t>
      </w:r>
    </w:p>
    <w:p w14:paraId="71481B6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8781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02F6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6E43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F94E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4BA1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173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6057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C24F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2BFF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5D59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392B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3E88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336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F77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4CC9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D755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DAE2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EBBF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22C6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A17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A1FB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F189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02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F2B1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5849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朱思远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85A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014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0E59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B79E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E30D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F97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E20D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7D03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D419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D941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A441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B834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9609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459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朱羿然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C03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2010-06-23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F77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223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8FA4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DE30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9AE3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6DF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5C3E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FC44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A30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5722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6A85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DF48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CD9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杨子熙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0125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1CF3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4D9E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57CD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6FB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848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EFE2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杨煜浩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6537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2010-06-04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C87C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7E0E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09EE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A11C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F5F4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FC7E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F3CC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E527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555B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2415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630F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1199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FDE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C8E9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王奕然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FC4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2010-12-13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E3F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209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12164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000C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B66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6F9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衣龙彬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92EB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2BFA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1F2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DFBD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B71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63F3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B2F6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317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951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BA38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BECF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18AD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AA14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7E15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陶俊宇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EF7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2010-08-08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6E9D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2DE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D473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CF5B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C23F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220F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骆兆博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71C9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2010-09-09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6E3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03A3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</w:tbl>
    <w:p w14:paraId="647E3C3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4CB1AD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哈113中</w:t>
      </w:r>
    </w:p>
    <w:p w14:paraId="0677D13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2D20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3D6B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06B3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00F6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97D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3239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A7A6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040F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E594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1643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6AFA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唐鸣言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D633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2010-07-01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BBF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984C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</w:tbl>
    <w:p w14:paraId="035A587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B4734F1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哈58中</w:t>
      </w:r>
    </w:p>
    <w:p w14:paraId="37EE386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C541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F921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F8D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979D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33E7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05D7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F4F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EFB8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4371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D2C5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2A1B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947A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BE34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3A4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66AC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48A0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0EB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186A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于济舟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33D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2006-01-29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80C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7DA3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E508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A323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1DB0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59F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王洪达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D1F9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6DB0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0C61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13B7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BF2D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EDF5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02CC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王金宇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70D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CC4C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F8BF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583509C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CA27EF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6CD0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C0C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943E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579C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3BF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032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2B6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CAE3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5C3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ED37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5D6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刘彦博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EEF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FDB9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93C9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FFAD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A1D3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1794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D8E0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刘懿辰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4ED1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DDD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906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DE27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E329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64F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EAA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苏勃瑞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0E12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8B84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665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235C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4C14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DDB3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E6E9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赵梓淳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15C8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CFF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A0AE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2F69ED3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320D89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E671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7F0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E820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4A62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8FAD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9B1D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CED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0E42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3582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5ED5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1B7B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孙琪媛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B901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8094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F8C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C4C1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C04B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C6FD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9764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张佳琪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DFC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525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51F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BF5B98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2AA74D1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哈尔滨十二中</w:t>
      </w:r>
    </w:p>
    <w:p w14:paraId="241E96D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813A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7FA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D06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B0FE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08DF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B34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8BFD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3CC5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6DD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D33B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2E1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付金龙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CFC5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B7BB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B065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5BAB7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4CB8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9EB2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BC05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侯振东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9ABD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2006-01-12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865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5916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51BD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9DA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56D6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A108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B2AF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CA65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7125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7806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7366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A172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71C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7FD2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780F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AFEB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61C2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DF60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09D9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39C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史捷夫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E6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2006-04-09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B43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40D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2430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D2C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4BAD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DA7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32D5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0406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AADF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25E7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BB4D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35FE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572E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姜楚铭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1D0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2006-04-29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D5B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813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0B700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1A9B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47DA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D83B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崔鸿博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46E4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96FF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6046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405F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879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455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7690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39F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B90D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BD0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7F76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B247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A10C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324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AB8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B45A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7ECF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B04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8832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0AA2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03E3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曹刚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C6A5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1A5B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A131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3128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7FD5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C64A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41B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C34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F609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0A45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5ABE1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C1B7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B9B4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7801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郑宇畅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4173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C11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B48B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0E4A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0BE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D812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7F7F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8841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CAA3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E4C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7F6E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C985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863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FBE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D65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D86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3228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7FC2B4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63B804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7C2A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5EF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18FF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4F0A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62C0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0B6B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338D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85AF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322F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750F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E3BE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景博扬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469E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4D97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5C1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43C86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3C85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8FEE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93AB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0A6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0D55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839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9DFE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90A8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7C88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66AE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08F9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4CAD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60B1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A84E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D618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77A2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C8A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8A1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7EB1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B008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428B37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BA947B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2FAA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6C4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A5A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8E9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4898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F18B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5F5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5CF1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900A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F7F7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058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刘益恒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D5B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3747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BBE8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31603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A274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0C19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93A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5443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73B6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D012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A1C5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3F4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D551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277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孙基业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D73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2A6E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6C5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2BAD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0C5A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9530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B09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BB8D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35F0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DFEB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5C24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110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0B5A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68B0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孟庆鑫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7B33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53C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F882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7E0A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0D31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AEF4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AEC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30F5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4F20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6DE0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5830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5585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3777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9551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9A2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3B9E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C167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DA5B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D395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911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AA7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彭子涵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2A3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465D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F88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DAAC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5A7E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1661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DF93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2EE2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68C8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44D6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2712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473E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881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447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徐龙航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571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F761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1384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233A8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C3B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CEF5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1B3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李永强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24A9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7110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7644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51F8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8CB4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69AA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054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D2A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D98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4A6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23BD4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E906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7B1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024F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450E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FCC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447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CF45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0CF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773C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E94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0016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35BB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B79D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F3BA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982F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4EAD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1649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595F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CC01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9B29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4750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994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C41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037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6B7E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12DF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F69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2710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02B1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DB0E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0D91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C025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4C1A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D6EF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E8C1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9E9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BD43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3552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121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B21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1ACE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2D25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7458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9B24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5FAA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陈祥瑞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258A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3D7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8003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3ECA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BB25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80D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47F9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9476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4433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847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E35323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F2EC6D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8E66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830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B63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CD85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7F1A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5AB8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C688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68AD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043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DBED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05F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张智美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009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661B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7310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0A67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7586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F0B4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540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6B9F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1AA6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C9FE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D175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CE7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898F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6AE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李思琦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DA7C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FAE9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C01A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5EC1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EAE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C2D4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04BD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7C47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8F7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7135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690B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157F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51C7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499B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金久函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DDB2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2008-07-14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7BB5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A3D6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6E374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5ECE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07DE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B11B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431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841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C962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045FA1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8D51FA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哈38中</w:t>
      </w:r>
    </w:p>
    <w:p w14:paraId="34316EB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D3D7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6B40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128C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4001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A60E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D99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2264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6A52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C5CA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AA7B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FAFF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刘锴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FA8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2009-02-16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7808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1ECE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2A93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E1DD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7899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4545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吴延鹏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22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0725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6EF4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8BB0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BC3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F901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DAE8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王嘉麒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3809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2FF7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948C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5B10B65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165917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0EA8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261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316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B73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A33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5CE1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300A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98B7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5201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7C70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DC54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赵雨涵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C54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E49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1BFA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7AE58AF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2C845C4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哈尔滨九十中</w:t>
      </w:r>
    </w:p>
    <w:p w14:paraId="314FD31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B100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8D3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456B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66D6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6492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9219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B977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1CBA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D3BD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00D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9A9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刘千峰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76C3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71F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5466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4B7F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B07E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9EB4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B0E4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刘博辉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097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FA93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DAF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4A123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FFF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0A7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10C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娄明峰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472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E9B3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69C6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7A93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697A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E7D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22C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3385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CB6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D77F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A00C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9BCA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E535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1192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D66D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3F0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83A6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C526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AB4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AB1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FBB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D70D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A7A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BB38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616E5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09F8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3166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5F2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8825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AA95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ECC0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AEB2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D198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40F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621C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36A4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A3AE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B93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4A2F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940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1B81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BA0C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张凯峰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664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2F92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72C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575D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90E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7C45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A012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0061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2FEB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DEAC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09F22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D1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0F9E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373A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曹嘉俊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11F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FCC7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9FE6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5297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AAD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C6A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5344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598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890E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A5E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AE13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4970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DF5F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1F7D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7AE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6E95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18A3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DE41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A28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C151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9A1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沈博阳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1F04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7380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A819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C6E8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9418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73F3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B09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673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BB9F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03C2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C1BB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F36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BCC9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29C3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1815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747B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F6C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4159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C6EE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1D2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0AA0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洪程宇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E6B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1FA0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080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6C76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B9AA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2370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C2D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06F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959F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F595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A861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142F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B39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5575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5D7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D59C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6FF3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863F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7DC7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C25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73D3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BF91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8F2D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AEE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667EB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E003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1A15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79FE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耿艺群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FCD6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252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3577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3D30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518E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28FA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4661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莫荣烁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EF69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BFE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1543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7DEE5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C89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FEE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3A5A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高尚帅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056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987B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3037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5722B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AF71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9A31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F30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D2AA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E1A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E49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21AE5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411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2C9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CF3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149C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15A9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814D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31204E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1E3F1C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67F5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7E1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5F5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3B44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F24F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6E58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C51D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1263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CDFA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576E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C47D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关宁羽芳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C90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C75E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F147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6C54B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5B96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5E8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0E9F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2DCD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705B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5C9D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8AA5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4A82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A2A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1CE5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9FB5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4D91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654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27E7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C33F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7B22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CED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周梦瑶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AEB2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316A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677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D2F7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AE06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08F9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9FE0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06C7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E8E1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4CA2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7035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FE3C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033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0DD6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B72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A714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1E0E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E760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2BEE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2E52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0326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7A4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778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E9B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BFBF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EB0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076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56AE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王太欣然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DE0C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A40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7A59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C443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7740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BE7E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27C2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574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CF2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6954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4382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63F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785F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480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736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216D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DAAC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561F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0F6E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454A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C87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蒋明樾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0929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5E44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945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0E3F1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A35F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E72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85F6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高佳欣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4C5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F019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A718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2E94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7426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CBDD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CE48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C386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8B6C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D68A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65D5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A92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A8EE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9077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129E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665F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5CE0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370530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1A3649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哈72中学</w:t>
      </w:r>
    </w:p>
    <w:p w14:paraId="471AD19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6742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D504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FC7A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955D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BC1D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7EC8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4E8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F47B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2B6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82B7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C78E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于钉浩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1780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4D9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A66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D7E0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B796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E0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293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297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F183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EDC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5352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5FF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FB3F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439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伍文成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B4F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8662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2A75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444D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2F42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A9A3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7C2F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425C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F2B2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6C0E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70A5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D13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8A8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BE5B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65C8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F87A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19BB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8FA3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3754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D79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C5C6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倪皓然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AC29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108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4DE3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198AC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041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A509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5C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8631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E8B9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83F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2F71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B1DC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539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F843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9D12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F77F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9972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A986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FE2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8B6C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2FCC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7DDD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010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FB5F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  <w:tr w14:paraId="03CFE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B9C8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F78D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043B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张璟宸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170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B67D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05A6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375E8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8BF0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449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51AB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89A9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783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7E48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7641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267D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13C3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AB27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李佳骏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4780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2010-09-30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BD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721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20C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87F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C2A8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622B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8A16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E7A3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E661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C43F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26DF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5B8D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AF6B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李鸿睿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B5B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AA13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1685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908F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A4D1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14E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67C4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3E8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F16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793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0C94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E17C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D171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CBBD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杨浩铭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D44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5CBC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2E54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</w:tbl>
    <w:p w14:paraId="71E22A5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DC5A31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FE20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1312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9EC3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7940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63F1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E6F8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C36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97F9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63A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0CE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ACAB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孙鑫彤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E30D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2010-11-15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2A6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8D7E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30844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07D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0F60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BAC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12C9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CDD6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A87B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945D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EE7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524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B024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曲梓溪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253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2F17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2C9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B90A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9EDB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1904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2B0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C1FD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9228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B873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E5C2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E537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D177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E7AF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F653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8C2E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77FA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2226D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7E22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2BEB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6906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0742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2769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B3DA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79A10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72D1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9BA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D00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7C2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2F5A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4DE8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4A7BF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08C3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1E7A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7CCB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12ED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DBE8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8075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3B56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06F9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261F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15E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36D7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1B4E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DD20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9C93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1C0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6D2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6B1D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高抒凝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50F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C3E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F58F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30078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EE9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D6E1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CC5A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76D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BBF4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AE89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221D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0AD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D9A2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923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8FE1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96D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8720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4EC52B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CF18D5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哈四中</w:t>
      </w:r>
    </w:p>
    <w:p w14:paraId="73A906E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0C15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7384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EC0B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E722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CEBF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FBA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2C1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D5A6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6517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500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64D3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陈健骅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5A84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0639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58D3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5FAAA07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392AD7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哈十三中</w:t>
      </w:r>
    </w:p>
    <w:p w14:paraId="6D22148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DAB0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02E4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CDFB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810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2D1B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259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D44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B626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B6C0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13F8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3C8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仲广桓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9737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D00B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737C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3AED694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A2B7E6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哈32中</w:t>
      </w:r>
    </w:p>
    <w:p w14:paraId="2E30378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5C3C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44BA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9E16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C70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774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C406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CCBA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FD05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36AD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58B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EAF2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孟庆才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5F6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91E7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DFE5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CFFA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37E3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BCA6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0CE8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787C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C796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545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1A9F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2788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263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BA9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张珈铭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EA5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38FA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0630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8052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A10F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5A58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248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60C6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C79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7389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2DD1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244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E0A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688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阎金元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759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FAB4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145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47F6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2354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959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AD3F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9C74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885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307A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DFB6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73EF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DC6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6999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A05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8AC4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B229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8C28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BE8B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6986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CC08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陶哲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2B7B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1BF1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2D2C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2F0C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4B66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605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1E1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68A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B3DB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57F0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323E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2F66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F64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FCB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1654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8FB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F3D0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E81C1C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A3F714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D060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10D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A585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2D4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655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6A34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F4AD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3266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9B48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E403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963E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刘钟文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C16D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5ABB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E86B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9539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5B3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CD36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CE1B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05C3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190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F8FB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4BD3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9D20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E5A2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15DA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CB99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5EBE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6292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E180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7FE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2D6F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2B48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58B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1EB2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6985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9954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E51C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7E42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C42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66C2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9E5E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CA45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C1DC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7A9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B99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0E48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王传昊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076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6865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466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A5E0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B420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B1CD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0C0F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7FCB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39A1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F85D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47B28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AD2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006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8F71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994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D3F6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C953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F799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74FB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A8D5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04B4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EA40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A066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E96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B9B0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F8FC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BA95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0F9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艾博文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F912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AE5E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796F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AB0E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514D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ACE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30BD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CC24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C4C1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EBF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6560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AEE9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0258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5E11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薛宇航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2994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A97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6842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E5B8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C1B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39CD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04C6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73D5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F1B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F73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7CAB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8E81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691B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669F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高英策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4237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4ABF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E8AD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B5BA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7CDF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2A17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B695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CD06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3236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B663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425AB3D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930D47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D33A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F92A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DB2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3C94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7B6B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F96B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E1B8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1941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32EB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FF7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60B3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王子悦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9B5B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0399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CBE6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8BDD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043E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690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8D84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F7C2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DAAC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7FF1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2B66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AD82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9BF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EC6C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阚美拿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D22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5CC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0C1B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E613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305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CF1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38A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6C30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716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706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62AC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4E2F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FF1E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951A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马垣锐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82AE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F349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440D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75A1A6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DDB4AF4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哈七十三中</w:t>
      </w:r>
    </w:p>
    <w:p w14:paraId="7115856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47C2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12F7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2D8F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AED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BEF9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9ED7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47CB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AAF2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376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419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C06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吴云峰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03E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8A4A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A250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FC16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91D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B7E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2D4B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周嘉睿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F8C3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90B9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D943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70BF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F342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6E29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3311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尤俊豪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893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2005-11-14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41E7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7483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19BF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956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E25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F39C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李英旗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70DB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E02A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FE16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A621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3CB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5123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547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4AE4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EC02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CCB4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8450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291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0D8E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A3D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CCC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0AEA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2D6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3D80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F40B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89C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1E71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蒋宏儒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DA1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2005-09-18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D50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D8CA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052F5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406F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0AE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21FB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3339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8B6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0CE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  <w:tr w14:paraId="5FBAC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3611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D1C9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423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解寿海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0AF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2005-01-07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8ACD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64F3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E8B1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640A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92B5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B899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954D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7AAA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D3B7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F32D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2D3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1223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661E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赵洪博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78D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2CC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D113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  <w:tr w14:paraId="5AB8C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C833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190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057B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2FD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778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B914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D831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60F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7CC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F38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陈嘉成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2417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2005-03-26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E206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9768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D3BB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016E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C40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12C6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04C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9116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197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2869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CD88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14A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51B9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高泽勋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9A13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5388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0C78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2F3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3C5B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CDC0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F471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0010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CD54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6E53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8E03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676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AB49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FD7B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BDD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8DC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6145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7C3E89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41B876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DDEF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A05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85BB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E22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F949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24C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B5B8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5955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6992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5D17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86B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周芳雨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0DDB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6DB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88C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3FF82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4B2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EAC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F53E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王玟佳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70C9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218C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17BB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  <w:tr w14:paraId="0D1DD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6DC1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499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1F35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EB84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550E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C493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D907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B24F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317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41A4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肖梦涵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6FF3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2005-11-10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0179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64AC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3DC2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DD5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5D3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65F6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4467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0D20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46C9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14A6F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E913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E517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00B6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钱鑫蕾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54F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439F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FB58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78833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DEDB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E801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507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C80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EC5F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CF5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98E1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954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7920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C65C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魏思琪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4821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8B9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867E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3165F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9C08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79C9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29E7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4DA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A7CB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5D5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ACCB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3C0B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E6D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DF9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043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3468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91E4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098858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659900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AB40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2726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B632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6F8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953C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7D4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F6BE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1D0F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2F6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A625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3B5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E42B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08CF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03E1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320B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89CF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42C4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B453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6342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CA6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3F3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92D2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8FA3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3C1C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2E86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任福锐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7216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2008-07-02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E5FD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564C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7EADA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C109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9408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1E60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E816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D177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2B1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9907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7D5C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6948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990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关圣译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8F05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E78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E2E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2C94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4B3C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9C4B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073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5528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2638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62D6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F8B8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7E1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1299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CE92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DA3B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孙佳乐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AA91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7CBA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C5D5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72AA1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886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EE06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9C9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孙新皓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417C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63D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047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CB8F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8FC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9F7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3603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8340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9DA6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6545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B72A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215E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E517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095A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崔明淞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E019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FF2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A8EF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11C44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ABD7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F6B2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3C63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1F95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298C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5DD2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1132F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4BB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29F8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F040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杨东辉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6F1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E5F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6B27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16F1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E8DE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3486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7143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713A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5EC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77CC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6832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F498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C5B8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44B5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苏明浩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E46F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2056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9C03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214B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D26E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6FF4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30F6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高秀霖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401B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46FB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BAC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3DAC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A32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2E6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C695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BF8F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4D4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8A9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04A5603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7FF3B5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6A10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AA3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C69E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459C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11B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E3AE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1C60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BACF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3CB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909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9FB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周冠锦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6715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887C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3F2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53133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266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1624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F521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0CDE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1DE0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8526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5054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80BA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96D4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A37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左馨怡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A57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A3BC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0CAA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D67C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C65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50DD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32EF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8A8B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EB22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D35F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6EBE1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DA23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6D3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DAC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C11C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34DD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5940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18A4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658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3A09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A5F3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A64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360E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376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FB85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B4F2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F1F4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7B00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101C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B56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32C7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F5A4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F658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1E55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7999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赵菁菁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D06A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F1A3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D66B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726E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2E3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23A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4093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00D1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36E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2F8D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20C21A0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697F5F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哈69中</w:t>
      </w:r>
    </w:p>
    <w:p w14:paraId="4A4078D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E34F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7D72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FE43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45C3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BBE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1869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B335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824D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1B63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2EE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05F3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吴沛衡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C20F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C659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10D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C727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73A0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8135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BF1D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宋佳晋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AF33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76A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1A44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0A3C2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807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CED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4002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张翔阁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0F9A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2010-07-08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8331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ABF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1C42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417B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528A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9529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李晟麟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575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B84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BC42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37141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4EA3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44DD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5DF0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汤瑀峥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F15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2010-09-25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57E6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9B8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884C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E557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B5B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E615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B746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62AE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F3AC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0E80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2FA2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890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09D8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269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BB10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4DF2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1714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CEC9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BD7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D547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王子谦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6511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5F11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68A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27194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50D7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2877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70B6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5C6E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FD07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119A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  <w:tr w14:paraId="7A10B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2BE1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1DD0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543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赵奕宸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C13D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2010-10-22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6DC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A58C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FE67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4C7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6E6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1E3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B1B9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442A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C54B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7626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804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AEF2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A0A4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赵昫坤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E43E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A1D3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1EDC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C07B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9AB6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8C6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5973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FA5E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95F8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AD6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4DB4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D99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C1A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C569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C26E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6BE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BE5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AD3E71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406363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B329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74CB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CD64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B0F5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CA07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37E3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5271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592E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34EB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1EE7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C5B0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王诗淇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5E06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2010-10-15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7EBB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090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9F5B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E5B1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F604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7905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E7CC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84D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DF0F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55D2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426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BF16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6190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袁菁遥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4C62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928B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404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80C1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8C50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A631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D71C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4A05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DA2A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619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0D6A0C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344275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哈十七中</w:t>
      </w:r>
    </w:p>
    <w:p w14:paraId="77F31D2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58A0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3EF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2D2C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0771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8E2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3AB4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26AF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2F66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4FBC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774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A93C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ED27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02D0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8882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EDA3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C529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275E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FBE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张朔阁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ADF9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EA0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4B22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35520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285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0A2E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C473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滕祥屹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37F0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9747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938F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556F769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D30325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D6F4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C93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9557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55A2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D61F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131A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5F8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45D9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DEDC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D632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9E82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曾子珊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920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FAC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EE5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675E6F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969430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萧红中学</w:t>
      </w:r>
    </w:p>
    <w:p w14:paraId="329E42F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2A71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634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0039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15D5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BCC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0BC0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68C2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87DA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D1F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00A7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8147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刘昊恒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617A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CFCE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3F1A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1FCFE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E2F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E800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454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刘翔宇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49E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F49F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F1E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CC17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BD2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DF25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72FC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杜星歌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61E4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7D0E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7C4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17057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FD2D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40B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789B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罗朗赫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AFB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6EFD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62B8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4F0A9E9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89AAEA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哈11中</w:t>
      </w:r>
    </w:p>
    <w:p w14:paraId="66FCC8B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05FFC95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294E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06E0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08AA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A91B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E51D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9C2C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A71A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81E0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D525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BB4A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6C7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姜午阳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6362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C6D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7EB7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151D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D72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E48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827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曹豪强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6A12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C03A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2880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5D4167F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750FB4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哈五十九中</w:t>
      </w:r>
    </w:p>
    <w:p w14:paraId="001F795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DF7C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974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470C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829C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8B64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76D5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4AF9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0150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1E3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621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0ED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李泓烨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EBDC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432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CB9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1A7E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93DC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A43A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F03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6D0E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3DD2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0A8E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5FFA9B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8CB5AB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6826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5BB7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ACDA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8834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F0D6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1388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467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FC66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409B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A9CA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F5CA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吴宇森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084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5213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EC3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7639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5BB6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24AA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2501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董千琪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5D6A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A122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B48A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D6D1EF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3A068BF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哈市剑桥三中</w:t>
      </w:r>
    </w:p>
    <w:p w14:paraId="5254E2E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A575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221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8BD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5F6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5E90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A4A9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A2F6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3D5B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C714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BDB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FF22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张佳弛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951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21F0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456E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84FD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A99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5123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A22A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王维泓天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7AC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2005-12-05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FD3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43A3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1918AED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DDFBA1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0236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6C24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64C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FB85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E501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C619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8CE5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225A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38A6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F60D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012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王晓濛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4E5E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1B14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51C9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58BDE12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E383E5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15B3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EC72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1209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4CBB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A3B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3D1C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F66A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C278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D137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E682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61F6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何春博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18F5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D749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D26C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DAB5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AB37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F2E8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AAEF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40CA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BA14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27C9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BB0E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3968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805D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11D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吴思宇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8A4B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E119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295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3F45B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051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C1F3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860C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周子皓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EA01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C796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0F6B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0E6C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E52C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7B49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5D64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周汶萱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88A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EF24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E7E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2B42F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EDA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B335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7622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F155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7D0D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EC6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C6C8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74A3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54A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F9AA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张皓男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6E5B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D41E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6D88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519B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280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898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948C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方晨旭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2FC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5E5D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37DB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4BA26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4A43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9EA2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319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FB6C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88D9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BD56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6A33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BB6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9A31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AC50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李子健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CBC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720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0200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B257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3C46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5269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861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77DA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4394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44F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1F9D1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3C05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45C0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1301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李铁石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34F2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A08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1EAF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BF0C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DF5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A9FB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2FBB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毛诚浩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82BD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E922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BCE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91D7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8272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B02B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0A97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赵燕扬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6056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3CD1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2C5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75F2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FF33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BAA5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196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邢振淇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62E8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5E9E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535A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6667D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A90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17E2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7F9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韩永烁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D58C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B13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B263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72733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0804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1D9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B96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马跃铭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573F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0A9F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3E10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788F894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B99BA2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402F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1600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9DB1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8E0D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0F8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96F5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3C7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90D4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2E73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4CA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3A7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姜姿羽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C35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906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BD9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1616A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C6FD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C14F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18E0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孙语甜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351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AA8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D1A2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7589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4EA3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8272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CC8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肖西雅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FE0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E404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4A64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</w:tbl>
    <w:p w14:paraId="0F5A2E7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1BA6726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哈49中学</w:t>
      </w:r>
    </w:p>
    <w:p w14:paraId="20C61B4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3CE9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EDD7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D31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551A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E891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F124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5EF3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CF68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FD2A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1E0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7542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李家豪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0BBA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42C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9D47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130F828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31BA902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哈39中</w:t>
      </w:r>
    </w:p>
    <w:p w14:paraId="4F510C6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 w:val="0"/>
          <w:sz w:val="24"/>
          <w:lang w:eastAsia="zh-CN"/>
        </w:rPr>
      </w:pPr>
    </w:p>
    <w:p w14:paraId="055A7C4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AB8A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03B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7679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4A78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285B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B580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9F5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CC69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EDA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F281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A91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7D2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45CA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69EC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430E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9BE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E3B3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3BB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孙启航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B576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32DE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4819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4FC19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759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2B7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807B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安炳旭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498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30BC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1693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5476E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1BF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9348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9CC5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徐光明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B64E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0190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F442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459C6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BC7E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D9CD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71F8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448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C90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8B4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3ED69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0D0B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69E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9E5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郑皓宇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75D1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A374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4939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31C39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B539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5233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7A1C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黄文泽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1A93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B250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9829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7E4EE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A00E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A256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8219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齐梓芃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5AA3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7E4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ECAD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</w:tbl>
    <w:p w14:paraId="1675AD1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0ECF3A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4658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01C8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1D6F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81E5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26F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F801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6BC8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E4FE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98CA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D6C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CFF7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关博文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EAE4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623C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47D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7A0D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829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23B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4CC0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夏悦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6D0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9536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2849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CCC2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A6BE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D6B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0F68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孙漫曦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9E0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2009-02-24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EF7E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D111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49D37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C27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0BE0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4CC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孟子涵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EC6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060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A8A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2D3F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39D8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4E3E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9BE1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董碧君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E221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2010-08-12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6BBE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CC30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779AC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03AE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5B8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E70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高依萱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870B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2010-07-07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CA1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6A3C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</w:tbl>
    <w:p w14:paraId="6C2A748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B7C5D7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哈116中</w:t>
      </w:r>
    </w:p>
    <w:p w14:paraId="722EECC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25FB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EF6E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991F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2D72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7D7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2995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ABAE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ED96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5D5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4BBF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08C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刘雨泽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2653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902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706B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4282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A67C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4071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F4BB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CEEE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2010-07-05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61A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508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2BD7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5A21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864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6B6A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金子轩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57F4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2010-06-01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1E57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091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2A501C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B586DF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F3C4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5E3A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AB53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1F95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1DAB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2D12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182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A36A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1EE3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1259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3C95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崔家畅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AF24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5BC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E688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29906D2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F0475C3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哈十中</w:t>
      </w:r>
    </w:p>
    <w:p w14:paraId="69BE134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3940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0B1F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092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07E6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7F1C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14A5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9FE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E93A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E21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6EE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131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刘永滔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E2F0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2006-01-27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79F7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5241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085F474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EF8A56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2ABB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6EAF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D8D7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3B39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E00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254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154B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45C4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ED37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07E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F792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李昊博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6225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73A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F5A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5902BEA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56A8D2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双城兆麟中学</w:t>
      </w:r>
    </w:p>
    <w:p w14:paraId="1FE7CFE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406C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7C2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2111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42EE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2F9E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2CE0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730D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5EFE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33E8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472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89EE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1C3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3DD9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33B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CC24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7D53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5703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E9A3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王良禹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B241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BD15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3772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BF38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038E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739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030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范峻诚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9C8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B16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C76E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51EB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013A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D55A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B414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赵东凯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9F7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8989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325F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700D63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9AEC8B7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阿城四中</w:t>
      </w:r>
    </w:p>
    <w:p w14:paraId="187DCD0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5442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87EF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97E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0343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71DD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6D5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9B92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0307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5426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73E9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A700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姚子豪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4486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2010-10-12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D0B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0CF4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DF1C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3B9A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FB2F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4F4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1E7C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D51F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538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12C6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BDE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35CC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ADB7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A915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661B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E69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80C5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4EE1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52F8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A40C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C1F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A740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3BC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8ED2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EC7A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3F6F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372A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E41A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6CD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38F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E091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A095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00EA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0D32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张博宇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D6D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9B6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2B54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6A6A4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3157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00B1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5C87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林浩然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4CF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4A69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BD08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57AA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0B0F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3DC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1DBD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57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4EB6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5F0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122F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A7F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5976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964A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350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129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0A0A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1DD8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FB5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916B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84D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白泽真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C8E0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4FE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F1C3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9100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09AB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9C31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650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7C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2C00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C17B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AE14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4C1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20D7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2735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程科元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08C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C82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8B92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C967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469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C38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597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58C7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C2C7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B113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404E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7F39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115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B03C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郑志路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415A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321D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C180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8C82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1B32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F902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93C9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金泽昊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7330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A306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0811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CB48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46B2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2D0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28C7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92E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932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D72D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3CFF413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6BFCD4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826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1EA1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0DB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6B8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2AE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68F6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6AB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E088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CCFA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BD3D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B7F2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刘思甜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1B4C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2009-02-27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99FD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6A57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2520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A12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B17F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92F6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D0B5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439A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8496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2D8D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643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2A2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1595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25FD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C64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48E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5FFE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768E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9B33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DFB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周宇涵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5B8E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2010-10-15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A9E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F165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8C6B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AF9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7AB6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1573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1E5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725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091A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34B5E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246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FA0D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A6D1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王雅楠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09E8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2010-10-07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6CC2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87EC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D854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97CA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56C3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ECBD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F1E6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9036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5F76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DB16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E284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6A18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D8CD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纪春慧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C2C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2010-11-03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24C2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1BC7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22891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C694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0A3E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5FDE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46A7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8FD5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249E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7655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1DD1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1399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B71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17F4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黎思涵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B5F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3FD3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CBE7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2F81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2486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330C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040B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0D5F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7FB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958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5592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F7E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83C6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61D1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57C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2497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E253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A7AD80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3BEB51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阿城一中</w:t>
      </w:r>
    </w:p>
    <w:p w14:paraId="714EDD1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97E8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AF65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922C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F727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BAAE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FB54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D7B0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C76E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383B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A97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A2A8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刘学强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CE26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6CC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12F8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3F6E3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2B99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434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1192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5F1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1B04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0CCC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173F6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F065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66F9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7A05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8821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8E09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2AD8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FD52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005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274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5CE4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刘瑞航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FB7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9B39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530E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B81E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57C9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B2F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432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D2F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F37E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7EE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2914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E00F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4154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0195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07F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00C7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C7F9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13E2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44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E04C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3CD8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奚烽皓然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4EC4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2005-10-06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33A2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C87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73B2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F312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F149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268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1D74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9A1B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CCE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9B15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43D1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8131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05E8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E266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BE64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0C05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B21D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F586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6F58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1946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徐家毅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2DA2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16FE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281E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2BE1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90D3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3510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AF90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9C6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86DF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1E0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0192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215F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954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C9F9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CEEF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8136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1C33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8712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5C7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CC0D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B1F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李博锐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DDC3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5A18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76E1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A4BB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14C4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33A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1AA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213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3015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5CA0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3AD3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E14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4FEE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175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D46D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8A07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DFA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41DE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3EB6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B75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21A8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滕宇阳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ACA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ECA9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00DD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E7AB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7FB4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6E10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0A1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524A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03CE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D87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C283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7250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3155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8F11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12C8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0DB0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A87A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1DC2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7F2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741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71A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齐俊皓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6113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C01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461B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553A724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A47700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7286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2B57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79A2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BB36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8096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09BA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BD0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44C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5CE1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5A2F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83E0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孟蕊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0F43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2005-10-14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FEB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54EE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6097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828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5699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FD63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413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EFA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0C8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4BDBD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4FF7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8B1C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4D2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AB9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699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07D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834E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307F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FEE1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635C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张利涵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BD66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E1F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941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05A6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8319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56E9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84E7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EEAD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22AD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366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E256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DC6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31F1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E0B0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A55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D6D5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ADA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4415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8BC9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4271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EB21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李雨桐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5853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06E9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3E6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6913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E996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910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5F5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FA3A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71E5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1C09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5DE6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43C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E7D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C2FD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86C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6552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E978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3CA7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A63C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426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8F1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王红佳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DF93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922E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0B48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E30F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E1E6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BFF4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9B5B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0C4A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454B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808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F430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35E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88E4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9CD4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9D67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CE95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93B4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4739104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795CE6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C458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86B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C7FD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E900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8BF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0F43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96B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547A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C919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9B72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F0E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杨奥轩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B80E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9CE8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234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53DF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D9D3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494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AEF4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0A5D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3F80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8DCE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747D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0FFB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B830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F515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2315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7EF2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94FB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2B9F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DFB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151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67E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满闻博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5C19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C84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7068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5773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283B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537F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FE91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C42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D92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3331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1644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5CDB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6474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CABB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BF3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59B2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0B6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179F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1916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2D7D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E57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王志伟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9AA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DA7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BA19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9F1E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79B1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5265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32AA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202D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E89A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49AC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6D57F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082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B5F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984A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王梓鉴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9C31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B903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4B98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1477F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DAE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BD65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7697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0BD4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E56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441B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1BB7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8EB3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82B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A02A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白师宇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481B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03FD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CE5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E28D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440A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D79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5911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9085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BCFC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C794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00E6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99C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DD0E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650F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5817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01A5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F500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B16C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705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2DAE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5DDD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石炳轩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F9EE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75E1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E006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8CF8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8D3B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DE6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234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苗楠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54B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71E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B8CC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DB90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0ACF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93EF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26A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D89B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0BC6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ECA6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5320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44EA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D87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6CB3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D23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6243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7817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EA0B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6EEE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7F3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0C5E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那海硕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E4AF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8C7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E49C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ADF2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6134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47D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618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87C3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1421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5AD8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983A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29BE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037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05F8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D07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95A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C5C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2DC8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E710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535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77F5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郭松鸣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F91B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971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F5EA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6C0171A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F17E93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4E1B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BBA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904E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D3C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A8D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4A9F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3F4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C408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6CFA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13C8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7228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冷紫悦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320B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E2E5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6C4E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69498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7212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6265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284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840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8604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3BA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1F1F1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6BF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1A39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FBA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3BA6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7C87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C64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1159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DF6A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62DE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1841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刘斯琪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51DE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F91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99E2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25FDE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801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B130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722D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师琬婷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D093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A6AD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B574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</w:tr>
      <w:tr w14:paraId="0FCD4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7F5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FDED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A92A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271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B627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8E9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0CFD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30C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B3FF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98BA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D74E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7BCB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D7C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0E16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D054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53C9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7507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徐瑞博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DE0F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7776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AA2A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AB51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12BA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81C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9AF8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李亚萍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5933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B435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FF6E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56CC9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F43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BF5E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D5F9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王译晗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EBAE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7883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8A61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D5B5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4F83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80A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94BD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FB49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0CAA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F974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B630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3F2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981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2FAC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9DF2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71B9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986E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FE0A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9C8E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8B91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789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白璐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DC55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8353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086B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973F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BACC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27C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7C48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9856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C7B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0E6C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47344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27E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B6D3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853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EA03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757A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A1C0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4EFE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EA8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C024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F89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谢彤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DAAB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2BE7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3A3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3E0E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7C70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84E4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625D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4D8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F059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2D59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BF02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A11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DE9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012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E14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322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EAAD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8847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25C5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AA1D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8047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郭宇欣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355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10E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1EE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7539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0AD2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597E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8294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BE3F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727E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6B2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AFBE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843C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BF2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4127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808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251E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4DAD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AF4FC1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64486D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阿城二中</w:t>
      </w:r>
    </w:p>
    <w:p w14:paraId="6819350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681C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CE64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EFD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48F4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23B0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9BCF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0E96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EC9B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C21E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38FD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631B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08C0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EED2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86CD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CE38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2976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A093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A8E6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163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575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F607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A5D4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B08A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35D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51C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02AD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A730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C206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931C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D9D2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E2D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9A50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EA6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22B8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0B29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913A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48C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B9F5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F1E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李鑫焱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82D0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2005-10-20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1CB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C9B1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BCFA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5F35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59B4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B441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12D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F25C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8C8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10DD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B55D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7571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7833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85B7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81A8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DF41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  <w:tr w14:paraId="75ACF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780C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758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C446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4C40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CD38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8F59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377C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C00A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9FB5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577A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梁嘉钊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E8E6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3E4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CF32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275D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844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D188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52F7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殷梓竣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23D9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2006-01-09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417D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F9CB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CD71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0E8D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B9B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6DE2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277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6A26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9F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E372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E5E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0B89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9F10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谢明宇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B8A2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D07C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2F53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C0D3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6131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2B70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E442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B0A4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214C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82C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458C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D64C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D3D5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2E30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魏振波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69AF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F89E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547D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DBB3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F918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FA20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0BA7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4CCE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3EC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2A4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601903E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54A05A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F035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A70A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5930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9694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D68F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3312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64BD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9CDF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C675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EB6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5EC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刘梦涵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B489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A64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195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6B04616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3451FD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531C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2E2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81A3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6F7D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947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821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D289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1954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906D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0DB6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7E7B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付宇博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D78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3530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19B8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BB75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5136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BA6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232F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吕昊天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499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AC54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947C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3AB7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2A30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3783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6266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CD46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F2B5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6342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9840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F263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24EE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BC8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EC2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C531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9B2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6E99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29EE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04EB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57B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左佳轩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4D3C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8374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8A7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0711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813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0980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31D5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73FD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0CB5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8DE2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A896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A4CC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5665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15AA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常文超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4DB0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50C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DECF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E6AB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6723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538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C36C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53B1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1F03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D3F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F270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CD5E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F17E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AE60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9EA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482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F765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8BC6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30B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B8C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12CF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454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8464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147E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53C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EDDB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EE7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B4B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5300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DE7A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FC5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876D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A31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679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DC4B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李府隆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3A98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D91E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4B8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5F68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BAA3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15A6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208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34B7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807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1FC1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F124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6FD7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6E26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6856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61A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10D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4A78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5CD2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A84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346B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D4E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杨光辉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E67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44B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269D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ABFC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E45C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07A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0B7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罗俊杰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3DA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5890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2C0C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  <w:tr w14:paraId="24A40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11E3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2375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7F35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6C16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0DC8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0AF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8740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61D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F87B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0080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胡照旭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F432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53D0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AFF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ABB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776C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593E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767D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郑翔宁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83E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157F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CE8B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098D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7048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1B2F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E2CF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F95C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911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D7C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45F4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BFBA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143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008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109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6D36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299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32DD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630B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629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D2EF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齐柏澄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C8A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2008-07-10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F47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C60D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0D6A02F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319D42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509E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D31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CAC2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0436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F50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D06F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583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5752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6F8B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659C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67C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关奥淼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BB8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9797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1C82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9191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12D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AEAC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4E93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E57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4FBA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1B93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780B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5429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7F44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B650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01F5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904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5546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7C22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87C2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C8CE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6A38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刘思蕊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311C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E28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5F12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10FA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039B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8CB7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7C4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68E9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C475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1BA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AE79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23C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CE5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B516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885A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50D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F3A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EFB2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434F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121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C6F8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唐鉴芸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FDAD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BD5E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8189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4EB34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1F5E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462C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E1A7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74D2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D84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45C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5A07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4534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C512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6B5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李婉畅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4451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F59D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18C9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06DBA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7C2A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4B4E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CF5F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92C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5065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CEA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0FA93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AD97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DB17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4848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申蕙闻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F1E9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442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B65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30E31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B5BC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A253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5DD3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0755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8E11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95E1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D664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6906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A8F7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CA5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8756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9ECC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E30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F83D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B28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80E6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3AD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郭思佳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2AF8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CDDE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78D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7E0E3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151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7B18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E66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马丽亚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7147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D271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7F0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BD41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827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C77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C52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DBEF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2902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8520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3C09D18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C3E4A3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齐市五十一中</w:t>
      </w:r>
    </w:p>
    <w:p w14:paraId="789F3FA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777A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F039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6869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AE6C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E688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7566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424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7811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1999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688E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A432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95C7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4415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42D8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8197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AA4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5614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1D51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6FFF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EE5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BF79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6F6A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0B1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81C8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11B5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方军皓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84D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CB29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9825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4047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3E85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06E0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F4A7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35D9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533B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9BFC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A3FF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A328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F9B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E9A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李昆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855A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9AFB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F2F6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7121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956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F8F4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DBEC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879A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A5D4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09F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8563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07D7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457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D0E6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王嘉晨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26D9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00E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BA15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2D27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1492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A6B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3E8B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4DD2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2AA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108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3BD3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B465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CC18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D752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秦佳承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9AA3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1CA5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C680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277D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639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84E6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F559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B0D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882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FE6F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42DCCDA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6CC428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E62F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996A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DC1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7E2D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9E5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D7A3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77C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C9FE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429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F26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87B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刘奥峰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E1F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7C66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74E8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6422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5D9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DCF0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B342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刘宸玮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14D2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2200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8A09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F39C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4F0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E793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832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孙嘉琦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E3AA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D5D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140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D594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84D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A2D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C424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王炫燚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0912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8C71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8BA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71C9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D7BA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79E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ED2C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程胤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CD8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71C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1345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5C1B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0D78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6802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90A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7D16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7056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FC0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7E3EA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A15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52D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B601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谷雨泽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B049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5D15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BB11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0550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115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1BC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C189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98C4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6599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ABB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FA85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9C0C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3219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4AD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0501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BEA3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9DE9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8247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DBE8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12A6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CDEE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赵兴哲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A3FE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BB4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AD41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3633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750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657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79F7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B09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A6D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2DE7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DA2A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A63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EC19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B64E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162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F0DE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523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1E3A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D16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C79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4B73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赵春宇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401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EF90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B7BF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3C78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383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E533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2859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BF6B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C706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FD2D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2D26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4BA7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92E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5DCE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D50E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C860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623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2DEA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31ED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F6F6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2CBC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辛东冉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3F8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46BA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E090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2EF8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9CE9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09B8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0519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7D18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E8AA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B6C9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1AA9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C045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06E1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833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A06C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940A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4916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FF42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C42E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7701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976E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连祎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F048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BC14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56E8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F72D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8BF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081F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C88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C6DE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D16E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DD26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40CB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3E2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2667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B436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C5B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CE2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97AE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89A8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A04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E91E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5D1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CDEE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64CE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C27D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2E6F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3F0B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6AE5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6B7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郑旭东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DD5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2E41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232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945B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6D8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179C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1CF1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5653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93C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8C28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B2B2FA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B514B0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A6E6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F514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4EC2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E7DE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3194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4F08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144E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F140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8A32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140B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055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单瑞琦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B05D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0605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DEF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C82E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31B1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C4C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F93A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E16E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E42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74C5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4723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B0ED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280B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19B5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张轩凝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41B4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FD6F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BC3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4D8F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38CD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FBE7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D03B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3B56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FB8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23A3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6C3F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1DA4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1476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86A7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34C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隋雨欣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759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305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475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D455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01A4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244C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FB97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4479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405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2E5A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F1A93A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109D294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牡一中</w:t>
      </w:r>
    </w:p>
    <w:p w14:paraId="58DCCEB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86C0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674E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B99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3B44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4C7B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29C4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349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项目</w:t>
            </w:r>
          </w:p>
        </w:tc>
      </w:tr>
      <w:tr w14:paraId="20E13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DCCD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7796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52F9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冯赫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12D5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2006-05-11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CF9C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9426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AA35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751D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D4BA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8839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17F1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3ACD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95F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625E0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F5A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229B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08D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849C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0FE0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9D3A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1833C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1E6B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9F9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BEB4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吴健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6BE0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2005-08-23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B24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474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6265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6544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F7B3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C4B5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A8D7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5430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07B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687D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9C7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D3C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70B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16AE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E86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6E5A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25CE4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0571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76B5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330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孙赫阳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5C86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2006-01-06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BB22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A9CD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7518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FDF4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E43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6BE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9835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FD38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6E6C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BF8E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7798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B502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2B0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255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5859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46F1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07A67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AC0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BEB7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BAA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张光良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DA0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2006-07-03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9367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6092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EB91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FF1E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BD85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23AB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4644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BAF9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9CAD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71D8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101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475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34D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E89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312A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B92A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5BBD2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61E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0B29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670C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徐宏伟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028A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2006-10-01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FB7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7E65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18F78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E23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F96C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DE9B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3EC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1D8F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24D1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6FFEF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BCE1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C1AC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7E8F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0187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3525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E50A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2BD8B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D219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DB1D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79E4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韩钦禹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53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2006-02-24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D7D1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4C75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EDA1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E17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350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976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AB11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5D39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C11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4C13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561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DDD2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306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A04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69F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BAE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</w:tbl>
    <w:p w14:paraId="39BE4FE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color w:val="auto"/>
          <w:sz w:val="24"/>
          <w:lang w:eastAsia="zh-CN"/>
        </w:rPr>
      </w:pPr>
    </w:p>
    <w:p w14:paraId="4F92030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color w:val="auto"/>
          <w:sz w:val="24"/>
          <w:lang w:eastAsia="zh-CN"/>
        </w:rPr>
      </w:pPr>
      <w:r>
        <w:rPr>
          <w:rFonts w:hint="eastAsia" w:ascii="Arial" w:hAnsi="宋体" w:eastAsia="宋体" w:cs="宋体"/>
          <w:b/>
          <w:color w:val="auto"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color w:val="auto"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9C99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E697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280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8E6E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0051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74BA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51B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项目</w:t>
            </w:r>
          </w:p>
        </w:tc>
      </w:tr>
      <w:tr w14:paraId="5C9D9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FBD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280D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58E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杨凡雨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E989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2006-11-29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56C0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6907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71B7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9207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6C10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D72E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CB8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882B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EE8E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9D49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A1B6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60B3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D2FB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C7F1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91D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244E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785E4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3E03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A8C1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0205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赵楠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B49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2006-05-26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78F3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3E39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F5FE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37D9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347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1584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BF25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0124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5D5D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A5B5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023B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4DC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6702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2A8B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0D6B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B2A5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187B1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4F5B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892D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0B1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路百惠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BC5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2006-01-22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348C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9FDD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64B2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38C3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E4C9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DDB5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88BC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C922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558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57AA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EBB8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F4C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0B6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45DA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441D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3DA1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39D87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AD4C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79F8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FEF9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陈佳琪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0462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2005-04-24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4E8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BDE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76B2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86A9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D45E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20D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B9F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FA2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552A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104DF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6A1E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ACAB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14A2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1A8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41BE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6F8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6F93F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469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C9E1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B271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陈卓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ECD9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2006-11-09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974D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FA5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C605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33F2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DDC6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F8E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C617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467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2357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07DA1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CEC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B121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F1A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1DE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4DA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8490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</w:tbl>
    <w:p w14:paraId="68F1025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color w:val="auto"/>
          <w:sz w:val="24"/>
          <w:lang w:eastAsia="zh-CN"/>
        </w:rPr>
      </w:pPr>
    </w:p>
    <w:p w14:paraId="66FD9A0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color w:val="auto"/>
          <w:sz w:val="24"/>
          <w:lang w:eastAsia="zh-CN"/>
        </w:rPr>
      </w:pPr>
      <w:r>
        <w:rPr>
          <w:rFonts w:hint="eastAsia" w:ascii="Arial" w:hAnsi="宋体" w:eastAsia="宋体" w:cs="宋体"/>
          <w:b/>
          <w:color w:val="auto"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color w:val="auto"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8F63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B567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0FB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58A6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5BF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961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B48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项目</w:t>
            </w:r>
          </w:p>
        </w:tc>
      </w:tr>
      <w:tr w14:paraId="24896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4876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D30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DB1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关洪禹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DAA7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2007-05-22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45D3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CB16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FEC5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5D60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BDC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8CBC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刘镔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925B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2008-02-19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7D8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25B0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63882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D58D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9178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D04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吴国煜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F925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2008-01-03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403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ED47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B90D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9E6F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33B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9146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姜文皓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892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2007-09-01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C7FC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AB51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A964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7E3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1489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31A3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061C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5C17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594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3C74C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A8E8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F987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152C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A432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BB2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59D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7BF58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D144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DFB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CF12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孟繁星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DCA5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2008-08-22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F6DB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B58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586A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4C09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DFC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A0EF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4F55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AFC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6383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8987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7B2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076A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4F5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9D23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DD29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05A3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3F5D5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4913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6401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2D3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张广强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7E6B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2008-03-05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ACE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C944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3731E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13D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D095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FD9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张浩楠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9774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2008-04-10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B3B2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70D6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4222F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CD4F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1868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C3E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王楷贺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F17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2007-04-27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5F3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D72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632A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3CD4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54AC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7138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898E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84B1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D3A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3294C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359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58B4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5CD7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A3E7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39A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E04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0CA36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99E7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579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ADAC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王英杰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E2ED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2008-04-08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574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857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985F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4F3F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A07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E14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4299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DE8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73E0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72059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0A0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68AE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6976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789B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C8A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B65D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57E9E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C745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C26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5E90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赵广斌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616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2007-10-01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7A25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25B9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8935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327E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F974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D514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8C0D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EFA2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3D91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EB4D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3D7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5BAC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E8AC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2C7A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D188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2A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7C7E9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AA9D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367E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5FC6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闫旭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1FD2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2007-03-01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199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463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760E2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0BC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1494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9A78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33D4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陈修乾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5920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2007-07-21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A26C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7F92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461A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2E60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547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BE6C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B457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19D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A1EC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0B3A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F6D6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F0D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B7D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CDA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C75E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B9E9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</w:tbl>
    <w:p w14:paraId="13913D8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color w:val="auto"/>
          <w:sz w:val="24"/>
          <w:lang w:eastAsia="zh-CN"/>
        </w:rPr>
      </w:pPr>
    </w:p>
    <w:p w14:paraId="1D23742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color w:val="auto"/>
          <w:sz w:val="24"/>
          <w:lang w:eastAsia="zh-CN"/>
        </w:rPr>
      </w:pPr>
      <w:r>
        <w:rPr>
          <w:rFonts w:hint="eastAsia" w:ascii="Arial" w:hAnsi="宋体" w:eastAsia="宋体" w:cs="宋体"/>
          <w:b/>
          <w:color w:val="auto"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color w:val="auto"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3301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EE6F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37CB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F768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8D3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ED15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02C3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color w:val="auto"/>
                <w:sz w:val="18"/>
                <w:szCs w:val="18"/>
              </w:rPr>
              <w:t>项目</w:t>
            </w:r>
          </w:p>
        </w:tc>
      </w:tr>
      <w:tr w14:paraId="7A950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30C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1500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FC43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B6CE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刘黄语蝶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5234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2008-08-13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2FD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B88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569BE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8602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D2C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0A45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594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7151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AA00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34BB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E8D0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1B9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7CFA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64E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475C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95D8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46D9F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B806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1501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C6CB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AFB5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宗美含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DBF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2007-08-01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00AE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86E4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8DBB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418A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74A4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EB5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D4E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EB1F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19B8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6C7ED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622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C9B7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346C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F79C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81E8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D826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448A4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5AAB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1502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0BF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AF4D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张金睿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C79E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2007-05-06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E67F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EC92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0CE00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451A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AA81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DAC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CB6A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FBA8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259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B347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E7F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3FA8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91E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6403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AC55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68A4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6C730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9535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1503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EB03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1AA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李佳潼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4330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2007-11-08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102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2352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EC54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ACA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BBD1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5758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5AFA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D48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9B20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853D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9EA2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F01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338F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9DF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4AF9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FEF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07DA6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383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1504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03A9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8324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李星璇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E549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2007-06-03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2F49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2241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2C27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A821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621A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D97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03EC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E41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A7E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3864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ADAF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46CD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2D49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266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4C4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902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color w:val="auto"/>
                <w:sz w:val="18"/>
                <w:szCs w:val="18"/>
              </w:rPr>
            </w:pPr>
          </w:p>
        </w:tc>
      </w:tr>
      <w:tr w14:paraId="44AFF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19D4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1505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A1CA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B10E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李馨妮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E82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2007-04-07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158D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C5C2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0E648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DDD1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1506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227C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606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韩浩鹏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D6CE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2007-04-01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C003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DD6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18C14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3DD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14C8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FA04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D01E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AE4C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DE35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D81B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D2F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31E1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7C03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36DF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5FBF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2B17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699657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7AC83DF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牡十一中</w:t>
      </w:r>
    </w:p>
    <w:p w14:paraId="0A1E428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89A9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9E1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85A3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B6C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754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5148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ABB2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A498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47FD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2D11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989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乔靖达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E08D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9B11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CBF3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3A24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AF0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D7F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7D71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B786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073E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AC1F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BBDD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DCD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D1FA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AD3D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89E0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ED1A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EEF7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99E7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9FC7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835F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CF60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刘轩宇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3C6D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2010-12-04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FB1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E79A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A7CC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0485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78F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8A9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EF8D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C12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AF3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7C7C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66B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81A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1620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姜宇晨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9C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934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5F9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28C6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F1DE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8AE6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3182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0D8A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8BFD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DFF0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DEAF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D65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23B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6510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娄兴华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24C3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F31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9C22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D72F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FB2D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1E4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761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孙宁蔚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BA70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406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FE44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C221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E806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727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185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E83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223B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5BD4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5325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E4C3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8A2A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5633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20AE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007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9D90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45B5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5EEF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16F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BBF7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孙宁谦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76D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981D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441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6B153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FDA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A4CA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427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A89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F15F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365D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EC0E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06D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E794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F80B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D542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872E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605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2E64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D746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FD7A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4D3D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李卓轩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CA6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B7ED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B419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015B2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B4BC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0515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A7DC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沈鑫桐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92AA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F84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56DF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8A72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2A24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09E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3A02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A3AB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B24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596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E82B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B6B4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EF1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83E2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C73D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40E5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9BF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8AAB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564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7C4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D536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石启皓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780C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35D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4FB8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17065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DE2D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27C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0FFD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赵思睿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B052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2010-06-04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FE79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DE86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44AA16E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8762AD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0682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A60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DAFF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9A1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AA4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DAE3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F755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F3C4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AF1D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D781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13F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付茗嘉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BB1B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2009-03-19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1612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CFD1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C9A4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D35A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3B02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4B7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396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F51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43F0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7516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8CCC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E7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A7E7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B0D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4221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BC77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349E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BB23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C914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AB0F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张新懿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7D6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2010-11-17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D635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1BEB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AC76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117D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328F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6C15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8299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C93D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2D4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7D79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60F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CDDD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80C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D12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C64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0DCE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DB6B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916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CEBF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C2F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张雅钧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170F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2009-03-21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5DE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2C5F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08C56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59A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9F18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AEAA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苑佳凝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DEE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1BD0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BF6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6475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3F56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0D60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0929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1F84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7C51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90BF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6B7F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8C41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61D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501B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陈思诺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DC8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F8FA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271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271AD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B0EA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473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4487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51F1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1B95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CAAF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FE90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ED57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C4B1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BD7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ED6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F83A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E4EA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6B2F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8C5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6E92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402A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魏琳然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C0FB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0EF2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DC0F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20CB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E5B5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AA1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714D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A39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1E1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A7FB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1C2F44F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772D92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牡二中</w:t>
      </w:r>
    </w:p>
    <w:p w14:paraId="384741E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56DF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39FD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E301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A3E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1A58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0F35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66DE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8A4B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402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83B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56FF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刘佩桐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193F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FDB0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DB3E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EA5A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6F66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5BD6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B9E0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77E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6659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3A3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6C31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938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9C27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719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87A3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222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A520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760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693E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0669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16C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刘文权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0B40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2005-05-04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62E6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C203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0D0B8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843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C65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F6D2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7C32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818A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1090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9F70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C997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5DFE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3DD1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43C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D6BE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FBC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2ADA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166C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28F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2DC4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刘杨喜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501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7FD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44B8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35BA0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22B0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F46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C89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D76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2499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A99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0872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246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7E8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6779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5E1D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3E69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790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735D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FA36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179E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6604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王华锋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B996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C7B5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9CC9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19E5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8B6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4372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FDEF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赵常岐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3C8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ECA5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9E1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A2C7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EB3C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0B7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AE67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F2DC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F06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781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EEEC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A1C2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2529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43D0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714C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DF2A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34C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7C3E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3034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73B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F523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黄俊杰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BFA4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2005-12-06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855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2CE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C1F9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B270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979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04B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10F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0268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821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39CA0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B69A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E5F2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6CB8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49D0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A5AF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1122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51BDC2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CA61C5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16B0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DAA3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1C3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F3F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616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7D09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EBC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EC23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7DA7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5C46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5BFB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于洁鸿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62E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2006-04-25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8F4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0C2F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9380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966D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78A4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6A63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022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8D5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C0E4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48AA6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690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9D9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759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6056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3EAC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5A8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8327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41B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ECDE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E98C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刘欣雨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189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EED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F0B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1E42B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B65D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D133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02AB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1C10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D610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0543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  <w:tr w14:paraId="40CCF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7CF1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40C1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87C8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7C21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7A66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718E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98AE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D2B1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E42A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E83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姚辛宇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C0F0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AC6D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266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0DF42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C49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408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48AF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978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8FFF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611B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6E2EF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562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4BD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707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0F48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2005-07-14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7300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9548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652A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0169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271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1FB5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4B8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A4D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EA20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D446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5E6B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F6C6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ED2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E139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731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A5C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54BC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068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3C3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46C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范嘉怡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340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6A2A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538D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D43E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DEB6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2C6C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ACE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E0A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B92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25D2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1D6B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727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EE6A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1C3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7AAE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09E8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B4A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C3B0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ACD3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EFF7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D55A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范译丹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336F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4248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9CB0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7ED6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21E0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5F47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B254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B851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E4E4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468C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E5CD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8407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63A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B632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F94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98D3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81C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4B0E67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017BE4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2AB0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997A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E94A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0DD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444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529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D5A4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E66C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8053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ECBF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7787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刘东震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9212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CACB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E922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58B4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8F08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3C04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38D4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5374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1CD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EFC8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51B1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D4AC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7DAC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B39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D349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FEE1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39F8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3E9E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80D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6CB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0124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刘俊伟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134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2008-07-06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8A23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5703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B455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C4C7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4D0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E7F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5927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2A48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5E54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76AA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58E9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195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A7D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3966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504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FDED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4893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6D4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D7BD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D035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孙佳锐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86AF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980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54D9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40C44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29E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DFAD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43BA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宁宇豪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569D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89EB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085B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15262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AD71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C326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DEB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1EB1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91D8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2E06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4697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181C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9B3E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B965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3875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6372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1AA4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241D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C51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A523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760D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李明俊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C453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39AB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9C17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01B49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FA5B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0F40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70F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楚皓然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CDEB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13BD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6BC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63AD7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A3FD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05B2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938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王揆钰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841F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86E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D52C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5357A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32CC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D7F6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0678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1FA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C354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1028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7C5C8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A828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169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70C5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6FA4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6011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9C63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79FB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2581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442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ED42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871F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7B88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9C3E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07BB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4D00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182E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E5B6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FDFA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4C0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478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7F5C6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F8C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A94F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222D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FB9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DBAD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7904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0692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B70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761B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7D16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许益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D49A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334E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EC96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323ED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7866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93C1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D2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82F4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CC99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E477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10D16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FF65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0AD6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8300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CBF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9FDC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4D64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CC897C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FDF244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DE3A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0E7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E0D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C1F6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130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BF2F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0F48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3960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AF74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A1B5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899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左语婷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D47F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FCF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44E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1FBE1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F723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0670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9525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F114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2F6C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4E29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4D62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DC0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946F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6E5D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59AE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5D7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663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212A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BAB2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04A9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D84F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80D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8E8E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6BA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C4DF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666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E171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A574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3CDF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DC04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E28A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D470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B37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095F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0A47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7AE9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3B79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9DA8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0ABF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0D62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F226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9ED4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444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11D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9C78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283E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C226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834E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C988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李鑫如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FBF0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D4D5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4F44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FD1E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104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F49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71A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3B7B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55E9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5D4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1998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0568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F7C3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2E2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A12B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4C51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9844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8604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65B5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4653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8903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毕羽涵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AE73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EC74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B40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6BA0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C707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A1C0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0771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F1F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72F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B019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1128A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58EA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FF0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2275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DE79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22F1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40A8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EE71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83E5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A48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A80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26C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4D13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78C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185DE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3151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5D99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AAD8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赵文菁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74C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627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56AC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42639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B739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E6A4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DF88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赵紫涵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28F4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C249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DBB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7CC6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B51A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D6F3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8BE7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EF6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2A5F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78EA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6AFD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234F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99E5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2A0C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CFDF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9D8A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8C38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6551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EFF9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741B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D30B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郭桐僮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97B2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75CE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0FB6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3D875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08E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5DE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794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B33E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E46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B286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F7FB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7F95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27F7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23B3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DA9E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383D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1761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AB7DDC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8BDBE02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牡三中</w:t>
      </w:r>
    </w:p>
    <w:p w14:paraId="5C435BC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56A4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96A8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F82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196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DC0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143C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137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184E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6543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881E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ED3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刘毅豪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C1E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2005-08-02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4BE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2DAC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BB70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551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053A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489B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1F4D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8D4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CAA9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4FB7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5C4F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72A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BE7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杨桐赫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6DE7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2B78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E1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F606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FC5A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4F6C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8717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8FC3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D6F6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B9D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C7E0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96B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D12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08B7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程天赐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87A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FD64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5C24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4A6CA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A37B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443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3393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C90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925D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5D5D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59BF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A78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AE1D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73CB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许荣辉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6432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005B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1DD5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B99D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CD1A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CD24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7B2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C707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6B3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1631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300A6D1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312CD9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A901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8B41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AB95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27A7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EC8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4A7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273A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7984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AD88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E2BB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DE93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李泊霆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8AE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5C00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437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402B7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B0B1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A98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ABB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杨添宇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44F7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1397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4283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4B04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1ADA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DE1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989F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EF27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F3D2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BB00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483B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D551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3E6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F885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1A6B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F96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0696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64A43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5A8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5BB4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A98B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F64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8F61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892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44A7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7713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736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05AB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穆一鸣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7D15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7D88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0B9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D5A2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248D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072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2AA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403B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286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F98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09D6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FB71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02A8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511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黄钰森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3FD4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DDE3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8BB9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B85F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463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BFE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527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679D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3C79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B0E5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513D157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4D82F5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AE4A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C4B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52E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5292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C6F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2F2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E793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D529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C06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1E42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C6ED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陶思彤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F530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5DD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D7CD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255F492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E8F00C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牡丹江四中</w:t>
      </w:r>
    </w:p>
    <w:p w14:paraId="15A9C87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5860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ED1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2D0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E275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C112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DE40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B0C1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A82E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8E9B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8A04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CBF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侯凯翔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A92E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50FB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0B91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</w:tr>
      <w:tr w14:paraId="6B5EE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35CD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7131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6904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刘晋文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EDC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2010-11-01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4E21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1C46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F7DA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1E0E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772E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0BB6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231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B12D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ED91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BB13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CBD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5D65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D60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3EAB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7AEB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7B94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9446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9F27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376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AE96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刘禹剑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426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C88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F1DA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B6C4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951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B897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16B9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FFD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D10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8D0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709D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01C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DA76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B96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夏海洲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6B1B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61F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FE6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7589A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9D44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11B7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7124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孙伟杰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BC52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2BB5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2290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2B8FD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A9E4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F34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CCD6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张康一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072F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310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2615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797ED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BDD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9E8A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091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张珺硕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64DE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0E1F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F999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87C1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FC04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5BB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004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9E6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4B6E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66A1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AB49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CCF5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08C8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E10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03B9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CA21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8EC6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5391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BA7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7C89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09D8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李东泽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7D8C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5B62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561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25FDC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8A8C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497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B28D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李旭洋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1DCB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43BC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D03A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F7FD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1672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B6AD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0159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A4F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68AB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B9C6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BA1F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403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EA4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7930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杨上暄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A193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9EBE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E406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64646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627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2E8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18F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石宇航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DFA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6527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5D37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11330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0AF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5372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809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F0D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7209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1EAC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04D22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38B0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58D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8229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辛世宇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B4DA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442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8BE4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CB31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B718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FEA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8E58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6ABB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FDC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64A5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35AB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6017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48B4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C2A4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C09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2A40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076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8266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FC0B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DE97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4F2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邱梓峰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D984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04AD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67C8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2FDC2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9D13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F2C5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494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闫蓬森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A6E8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0CA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9BF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58D2F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FD8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7B43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3B5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陈皓轩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BFEF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7AEB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737C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62EB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A144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0590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FC2C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CED3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CF6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A54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22F1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1B27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5A0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D7C8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1D5F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B1A5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C5E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D9ECA2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877AAD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62BE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C758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8530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DDE4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5BA7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8B27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AF12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687A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E8BD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A886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D7E8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刘珈岐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15A0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CBEF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327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B1CC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764C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1513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B47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484F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86B6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7798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A0B2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AE64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8F09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A65D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3EDD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545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8029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B5CB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36F4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5D4C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D10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吕若溪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B614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ACD4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0831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6E30B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D60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8A82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13AB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李宇鹤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95E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D85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952B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631D2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1FB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8FA2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89BD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8562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4FA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DB3C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6CC3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01AD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0C0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61E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3CA4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E29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A424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19E2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ECC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959B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0F35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杨惠宁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4869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2010-12-28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2996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AF31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6EEB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6101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A037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1CE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302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8479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55D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CB21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7C2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58A9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733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王靖瑶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649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2010-10-13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AB3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567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5CD5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7CBC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04A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5896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835B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1DE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43B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8142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2AA0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B811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EBC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胡一笛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53D2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1DB4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FD88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F7B7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115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61FD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0B9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9160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AD79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69B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DD35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344C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D481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96F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FE6D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2A67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D1A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1BAB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A861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A9C7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11DB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许霞恩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8994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1C31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5D5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8CD4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72E6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A256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E3EC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B1D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7C07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6B3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30DC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CB98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4BE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6D09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6229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C717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3A6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D7BA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68A4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2E0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6D7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邱萧羽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77B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2101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00D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7859A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CE2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50D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AB89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1678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C6BD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3483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E108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74C1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A068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35AC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郭欣芮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5BA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2009-02-13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CC8F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570D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5C6EA4E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DCBBCF6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牡五中</w:t>
      </w:r>
    </w:p>
    <w:p w14:paraId="19D0DE3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22E7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209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C123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F78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32FE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C22C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B0BB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11A5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6EB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126A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DA42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文圣豪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D97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1DC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B44A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7E12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71C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AB6B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13B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4C06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3DA4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0EBE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7968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4E6D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F1B2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C543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李沣柏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3F64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AEC6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E8F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253A2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E72F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CF5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A477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196E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DA4F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F839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38E6CBC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89E6EB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49B9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B589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3CA6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38BD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DC1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22A4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5078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950E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1098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C100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31CA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关鑫瑞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372A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2F63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510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D194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6CB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53D0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A3C0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刘涛睿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293B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AD36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7617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9120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B0BD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1D7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4103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孙廉兴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CA36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3FD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1138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101D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D25C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69F3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9037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879A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68A9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A6B4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AE18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5474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FB33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7C3C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张天诚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AF73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910D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AFDE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7CD0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2892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AD0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A62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李胜洋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96B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ED7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9942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6497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A2D3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1599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98E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582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林俊睿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AD2D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ECF9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B939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F60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8FB4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C680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53CE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王国豪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BB6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8AE7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A7B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350D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F99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E201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E16A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苏卿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9269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201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ED1C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FA9A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F0B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8919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C43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赵禹博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276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717F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AD8E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6BA559E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07E9F2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佳一中</w:t>
      </w:r>
    </w:p>
    <w:p w14:paraId="47E7DB1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E930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2436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DCD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4497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E382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1B04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07F4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4CC6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404C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855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CABE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刘宇轩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8F8D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2005-12-25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04BD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1F70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65EC8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0167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AB63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ED8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张博皓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745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634E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EBB0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0696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F954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4189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25E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张闻航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B2E2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BC74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75EE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  <w:tr w14:paraId="60FC3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B0AE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82FC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9BA7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007B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2005-02-25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3F8A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F4B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AD6B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B45B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40E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6056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D78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2005-02-25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6BCE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439E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697A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9D29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7121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1057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牛德旭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F9E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2005-08-04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165B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ADDC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57961BF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29B8CE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DEB7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8CFB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A84A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28F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C694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780B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6800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53CD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D9B7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7E1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2E3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何奕霖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92F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21A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3BB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34FAA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19DF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8F64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09B1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70B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A06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8581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B3E5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4612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0CE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820C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张睿梦楠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A729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74E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48E4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12A38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4A5F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DB57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496E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0911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3BFB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B9EC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058EC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05C1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9B5D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4432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D7E8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2005-06-20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54A7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523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51C6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E915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25D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731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杨鑫茹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C60C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2005-03-25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AAC2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AA83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F4FD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3269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153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16D8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梁子彤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7811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CBED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A237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</w:tr>
      <w:tr w14:paraId="1920E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DE66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DB8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6F10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梁子怡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FD9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3A44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C35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650BC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69D3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BB5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F91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70D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27B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2524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1ACA963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902A8A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F86B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38B1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CBC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82BE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EE15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8E05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D9E9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65E0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F225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8450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59C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刘宇泽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AFD5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73A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044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995A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8E48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1F9E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B16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CA17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CDA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9B11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0958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7BA0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824A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7806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吕思爽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BED7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1265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092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8BE7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B7D1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4A6B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971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孙奥家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FE08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A130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0F19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062FF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CC36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445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D73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孙靖轩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55B0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8ACB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6145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38099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5A4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80C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CB9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朱广招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C39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316F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780C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401EF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4611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FB7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173E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朱臣意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AE2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012D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83E0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59C3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B68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89FD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5108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李东昊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0DAE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9864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C5DF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AE2F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35DE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07DE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4341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5B83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CF8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6D57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</w:tbl>
    <w:p w14:paraId="462F2F9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1E888C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6DB4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052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A804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D21E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CB2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755C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B29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9CF3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D0CF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7C4F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8925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刘轩宇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497D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BC8C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1F3A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23EC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A00D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E070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271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EED6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81B1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634F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A135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E92C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21B3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A18E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吴天一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25D5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D2D9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F18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1C2FB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8D56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0452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AA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姜涵露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F4F4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21EE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3D47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962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6160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AD04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9F44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宋佳鸿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168B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230A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80D4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4E85A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43E4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311C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966D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王佳祺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18DE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E19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A2AB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190A2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6BC4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BA81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0FB6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王悦竹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5442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574E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E5AD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0371C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0F7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00B7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973D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齐雨欣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167C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011A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B9F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4522196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1D79987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佳二中</w:t>
      </w:r>
    </w:p>
    <w:p w14:paraId="2FCE115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6817915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6042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A371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D9E6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3D2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C29B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E6E4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F6B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AA4E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9E93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719E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CD8B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刘健伯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6DF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E14C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FB7D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22BD2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16B7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089E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9E27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单梓轩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958E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C76F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C8FB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83F5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DA28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5D63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67CE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王士豪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A44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4245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E055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7B2F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201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2182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8F32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0E2E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112C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8416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3BDD67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F1143A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7D04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2310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F891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F0E6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803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F6D0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F10F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6006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4AB7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4315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FF2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吕佳宣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68E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80B7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7D8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6D63D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AA36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69ED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F548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李新茹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FB2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730B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D689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7691E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7990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9516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484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0236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DACB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5B15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A26E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048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96C8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FC6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赵梓茹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C7A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A309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95DF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19201F3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F35013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5310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E8A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A315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104F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B8FB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310F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F12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E984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6CF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6474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D92D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任清锐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5EE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9FE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A1FD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6C22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AA0E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AE76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BA69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刘柏涵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7E1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CD80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5276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6FC8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B65A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7706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BF5E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刘海岩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3AC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0B7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4BC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509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0990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2BC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FC4A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A264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3E72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EAD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A9BC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3939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E210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8286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9FB4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7DE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07DE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16FD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6009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D206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9949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60CB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E540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7D60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F418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9773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ACE6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29A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杨森智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9311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BE7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8826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193C0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C9EF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473F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3D8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王培岩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C94C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4B2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21F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10FB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8EEE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FDB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745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59A7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51F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9033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FBEF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FC0A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F270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FE5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73B3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BBC9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A666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456B2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C41E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DB9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2E29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F739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1677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879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FDA8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3B21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036D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5DF7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10B1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986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A605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D1FA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C9B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3D4F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CF2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DAF4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A806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D9A8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27D4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918A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CCA4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D8F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苏禹博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7C4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EE26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CCD5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DE07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5DFB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4FA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EC59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赵丛琦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1C0E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C416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D9F4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1762B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6A00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E5F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6E6F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那昊阳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0A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57F3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5E4C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7CD8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A4EA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B26D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6BE2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闫家恺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63E8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5FBC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53F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6BE5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2D45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2480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B584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067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C174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2826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F5F5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7805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949C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E517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马宏博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41AE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D266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9148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683C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86C2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6C2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944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0B0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72B6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5509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6436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587B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AF2C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C4C6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魏郡泽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385F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D1C8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95EF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7BA4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2EC0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9709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1E11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E184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2EF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D688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</w:tbl>
    <w:p w14:paraId="6702432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B28FEA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8969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20E6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89C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A02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516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9461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3E9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54B4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F581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1A7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AF66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于长奥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4899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7050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08E0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FF57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8B0B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1B61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A2FC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338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9470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483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BA9F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BF9B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D1FA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784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刘淼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F1A7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1AB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A516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26023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4452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F185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9B3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刘美熙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C30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5DD4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6EF0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2CE6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4868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8C4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D7E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4AD9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1DF4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10C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42BF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D004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184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4029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孟婉宁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1BF8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120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3A4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767C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057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8746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B536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C8A8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8B04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D26D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7EDCE1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4B7786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大庆一中</w:t>
      </w:r>
    </w:p>
    <w:p w14:paraId="7A328FF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0C6C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B63F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6BC5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3C8A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8DEE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66DD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E2F8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7C8D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CF75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8D5C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2302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刘佳明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926E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2005-07-05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C07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F8F6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761B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7CD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A64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59B8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3E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0174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9DC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B2F8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2E51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3EE0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00D0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刘明昱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4E7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2006-04-19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7C7C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1D9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0FEC9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18D8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4303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80E9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A12F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9FF9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A74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B2E5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59D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9322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B89A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姜云庆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16FF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CEA9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A45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9824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4865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035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6E29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宇正皓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5771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1676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0E19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890E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9E21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50BB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A68F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杨松然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4625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A7FD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787F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DD5E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CF02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0818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5B46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矫奕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9084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7B8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E4C2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62D62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A5A0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ABBA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B9DD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8CFC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E1C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A3C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F1EF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0A6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C4AF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6AA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胡俊皓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9342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807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D61B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2193E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4CE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AB58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B658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胡嘉华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FAC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74D6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4F32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F5E5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7EB9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D127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D21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F05B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F809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6FB2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8D79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FE79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F027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8C0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顾天赐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35B4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951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60D1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6639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B70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72F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2CFC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BD1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5A3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C970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6365BDD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442D60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3AE7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526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54EC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CBA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987B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1241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17E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2D0D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447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8426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929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冉晋宁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DF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429E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0D6B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1C08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AA5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A4B0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A323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517B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A59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6E25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1E689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4DFD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DC37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B590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刘辰启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A6A8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DD9F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66F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990F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F3E1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A921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4FD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EDC5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219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C3A6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27A7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214C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C83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7CBC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宋仁志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E9E7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8C4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540F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B90F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989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27CF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295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009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01C3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E62E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CAF2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297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527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368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廉昕昊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333F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E98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9074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57524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AA8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7669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3ECC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曹皓然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0C39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4E4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EA9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D20B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BA9B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08E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202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4E71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007E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7196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278F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4BE8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B677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6A54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杜康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340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D34E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65D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94AD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E1B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0A2C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917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CF5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B2D2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C8D6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51A2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E9D7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B60F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C310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王鑫哲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A40B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2018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6F60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30B3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BFF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A1E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950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EC3E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B16A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1E8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5B3E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606C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C87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0D11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胡鑫铭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B5F1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2D9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A4E5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5011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AC32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E42E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E64A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11BA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1B9B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9E4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9A95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6F3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265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784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蒋彭举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007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5258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F4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AAD1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FB12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654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3E91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陈冠东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91D7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D69A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BA5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6871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E03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ED76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BC6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54C3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BD87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26E9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8F56DE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64231D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9459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E1EF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2252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2FC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83DE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92E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B1F5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9E39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9180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AD2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E47E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林家夷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8236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8B79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FDA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2E8D4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12F9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E06D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5507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袁舒婷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7FFC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4EC6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99B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</w:tbl>
    <w:p w14:paraId="776D1F9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3316DF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大庆四中</w:t>
      </w:r>
    </w:p>
    <w:p w14:paraId="4F7471B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180C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5602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D88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79A0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CD2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6671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89D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7BF7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ED9A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591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FBF7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王志远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3E4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2005-12-08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286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2C9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371D0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AE56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566C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0E0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赵冠宇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D81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6D2F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2C78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1C2DEB0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BE98D9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19F1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5553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085D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30D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871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BFD6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2F4E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563D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7299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DF5B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17C5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B58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673C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8678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</w:tbl>
    <w:p w14:paraId="5AC8DCC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A12A77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E7DE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AA7B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42AD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6D83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7D00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9C8A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1E3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40EA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176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3075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52B1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乔宏博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140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AF69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1ABD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000E5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F3E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6A2E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53C7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9618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D83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4B15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74D6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45C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B42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E595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于广涵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07A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C3C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7C3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CE03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737C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D72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B2B0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51B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7EEF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8EAC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5023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2F44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12C6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7E79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宋沛涵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F5C6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2BFC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8445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8381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101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9008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1DF2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CCF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07EA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8C44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D0A3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296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6AB0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AF34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彭梓豪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9C64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999B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9E7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94BB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2C56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3810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6E5F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方圣尧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91FF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5644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46CB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39CAD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505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EA8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EE5B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EE3F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B45A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775F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2350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E011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9180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AF4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王奥博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1DA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7000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17D7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821C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AB38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026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2129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8DD9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0FB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758D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0238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415A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F6A1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24C1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闫庭赫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FD4E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10C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7DD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B6BF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80BC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3B0C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B2DC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4F4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0E1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ECB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0CD6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2AE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9D3F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90E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高粼烽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20E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21CC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D849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</w:tbl>
    <w:p w14:paraId="753AC58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38F6FC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5FA0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D45E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B64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2CE4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3D67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D9DB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F516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6EC9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DA3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B41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FE58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曾昭睿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B59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42E1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EEEE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</w:tbl>
    <w:p w14:paraId="63EC3AE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BABFF01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</w:t>
      </w:r>
      <w:r>
        <w:rPr>
          <w:rFonts w:hint="eastAsia" w:ascii="Arial" w:hAnsi="宋体" w:eastAsia="宋体" w:cs="宋体"/>
          <w:b/>
          <w:sz w:val="32"/>
          <w:lang w:val="en-US" w:eastAsia="zh-CN"/>
        </w:rPr>
        <w:t>庆东风中学</w:t>
      </w:r>
    </w:p>
    <w:p w14:paraId="662A803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0251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E00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3F98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AF0E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7BFC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A624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D59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EF27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F91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2A9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1F8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周颂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1BE3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174D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6847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98D7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B24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2345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D7F0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218D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6F3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7EA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B7FB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677F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2BF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EFEC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C2C5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961F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9BC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E0BE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5162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443A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F0BB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B7E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BB88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0704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D4FB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2DE9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25B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5956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曾博涛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8B91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8265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E355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C074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67BC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998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BD50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池明喆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0B4E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8377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99BD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138A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B017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074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D8EE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148E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52A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D28E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BAA8FF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625054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CDFC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CA5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B632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3F10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30D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D3B7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C9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030D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2647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7B9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BA88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杨斯然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9CB1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FA3D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3B2B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E0D4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2462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C301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606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46F9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80A6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FADC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</w:tbl>
    <w:p w14:paraId="1DD6A46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EF5D79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CF53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0629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F70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DF88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8F0A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13CC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C46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5866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D5D6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379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729B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刘家旭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A8DC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355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1493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F4F8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2B53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AA0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D05C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204F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CECE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A0C6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A8B0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8C8D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F1E7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F29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4B4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3A0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96D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7C214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BA3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0AB4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2492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2E6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A68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F19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2D54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048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CEC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000B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宋梓铭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F95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846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7304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EF2D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6F58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B981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F93D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921D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8F4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F5F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32E0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40C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DF6A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8CD9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张世昊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406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182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66D5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BE59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2961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D51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FF5F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1E4A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F613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D3C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1172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74A8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3AB9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E642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C819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8351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2F39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9BCB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3473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C446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4F8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朱加旭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BEAE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370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FC06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EDE9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0812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421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56C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6895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E07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3ED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719D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11B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1699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C9D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3D73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李瑞琪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92E3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0EF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C94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C13E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1C7A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E430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C374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羿思远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7138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C224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510E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C924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6402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5230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316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ED5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A8B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E3D3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2212F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81A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9E36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9B1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董上齐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E3EE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C2CF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9E2D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BCCE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A465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201E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4EA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8BB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C60C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F6E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E331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D02B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6648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C77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谷俊南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AAEF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EF08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FE10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7BDCE8C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EEC5B8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5D2F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6E3C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CEB1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7A04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EF20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7FEA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1F6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88D3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F075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7EBF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0BA9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王孟琦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BEB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91E0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6372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61F5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664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13D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B302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B6B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C6F8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05A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0BBFE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930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74F8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F63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王玉瑶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F83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7576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294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3BB5D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2BAB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D0FF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E894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6CC5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C7CA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6C1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43488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E7F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AD3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E4E5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0A27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3F27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8300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FEE967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CC29CD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大庆实验中学</w:t>
      </w:r>
    </w:p>
    <w:p w14:paraId="50ECC6B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5D9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91C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E267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7B89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5E2F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EE22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37DC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4706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41A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997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3D5C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尹虹松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A3DA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D0F0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1602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00EF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9711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0C8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210C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2DB8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BA4B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A388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90B6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7CF2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F785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289E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2E56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5D3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866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8C54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3EF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1CF1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176A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张晨曦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A87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D612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B621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5140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EBAF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CD3C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8D9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B1F5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0967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8916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70F0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440B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B288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501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26D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714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F965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4EE3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724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72A3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8C90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李晟赫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FE2C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3306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8600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BC3D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175B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C98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3BD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AA9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96C0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313D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8B9C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F355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66E7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0E2D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8B8A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B808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8B76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56BF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8D26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538E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FD06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荣浚博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ABA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482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2A1D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4748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6DE6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DF10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EEF2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7074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DDC3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FC8D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19CC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9FCC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9458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A5DC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CD9A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801A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0E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9392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6FCD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07C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104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708F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42DC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DF12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406A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4F7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C97E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3A79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F06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6364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FC86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488BD1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F2568F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4721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81E6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167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1F2F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31C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7D22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C2E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D38D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8D81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58D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8AB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何祉萱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78A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3E62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D6AE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C431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BAC9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1A27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F36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A8B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7484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A02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CC56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2C52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F053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43B9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96D6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F622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CE0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63AE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A0C2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D732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3130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单丽欣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B815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A2D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072B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0A8B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4677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D654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3BEC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5B21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9A24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F97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9FEF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824F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8D1F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1EB7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C483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3AF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2CD9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2FF925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F97440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2740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DCEE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0F8A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3B1F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7753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095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DAA8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C91C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6912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DE2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F3D7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刘名浩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77D6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A992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78C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CB32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EDB8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10C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F27F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581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5EB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5DBE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EA88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89C0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7557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410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4C14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CA02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A21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6F49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AB2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B8B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423A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单建航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A1BB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2008-11-04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88B5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2C94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426F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5CB9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EDBE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D79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45B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A77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F81E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B34E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3D7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7C91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33F2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宋亚轩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0D8C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786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FFA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1413E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645C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DB7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DDC0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98C2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B4A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9592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9A3E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596A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434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83C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37F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229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A2A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63BF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2F59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4B1E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DA7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牛昱然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CF6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2008-10-03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78BB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2AD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FF1C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AA5E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38F3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95E3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王显禄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DFFF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EDCC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1C6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36B8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7A57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D220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0C3B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106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9345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5493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2888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138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F7F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6861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988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F36D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AE01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08C7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829E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D793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A42F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薛宇航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C4D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FF1A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E090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2BAD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D63C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E52F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3B4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贲成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DED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821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B7F8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5925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B600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C56C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B2F1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4B4C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D68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5B6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93CC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12C6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5D1A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681B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9B7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5B44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DEC5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86C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5618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1A72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5D4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E00E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07D4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50F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A476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844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4B32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9B7F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陈禹仁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B194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313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D43E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2011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8B2B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5C85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B8EC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C69B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2583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73C2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49850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33C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083B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C563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韩明轩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3FD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3F75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3CCC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826F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D8CB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BDE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80CF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B306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231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564B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</w:tbl>
    <w:p w14:paraId="1157649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1E2320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0E19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3EE1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7C00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D270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EC90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ED24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43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D2AE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6AC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C0DD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7084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佟嘉琦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822F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2008-10-31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1BD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E29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6E11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65DA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0317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1B88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1AD0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FAF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6A9C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877A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CEEE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31A6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5B6D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896F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40E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70D1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8DCAE5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13D1FE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密山一中</w:t>
      </w:r>
    </w:p>
    <w:p w14:paraId="6223B27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4939F51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8A27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B39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FE89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2B1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E952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69A7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F3B9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9CAA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E307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03D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FCAE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周子扬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0CE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2FB6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7F6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5265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14D2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FED2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2655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71E9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3E6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EE4D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EF8D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BF45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B830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8C6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宋启鑫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4DA9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AA6C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5CA7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5F7D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E33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FBC4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322A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D0EA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A3C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B451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E634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736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04E2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EEB5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李金霖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3B6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2006-04-10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50D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9D77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EAE6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96A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F2C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25BE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A5F5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925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B02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78BA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09EE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6415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656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484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7A7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AD4C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F9B9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6145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117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DC54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杨传基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DE2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E07D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8272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40CD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54A3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EB6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0BB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496A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2326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854A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657F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5DBD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180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C3B5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3BEE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BBC4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E85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56EC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DFD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4FC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D6B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杨博尧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E461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9478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F816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6241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BC5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A84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4CC4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D654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8434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D892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BBDB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276A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4866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8C99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王维广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A13D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2005-03-27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BB24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C9E2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D3F8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DB98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573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5865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92E4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96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EF17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34B550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AC4DF4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C575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F045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DB7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C9B3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CCA8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A91B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B05D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164B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674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E61C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012B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王璐瑶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E3B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F3A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7B0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7E68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BB78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F36A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3B35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0CA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8D13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C584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A9F0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1050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C1F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84BA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郑悦彤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BD9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2278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08D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64FD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AB0E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9F8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FC53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CE7F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4F33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FE5A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290458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C789B2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5AD1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5FE7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E9EB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236B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9F9D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246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0294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5D4A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CA9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E61F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6BD1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AC83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D609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C50C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00F0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FBE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4BA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C6A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A3D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7A20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184B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18BB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AB9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A380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8C90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李方轶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1AD1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9B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0C7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375E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76F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0DB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4973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2361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AAB1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67BB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8179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9F29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7F2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30BA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焦瀚文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A3D2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F336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64DB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896E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B0D0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FFA3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9C7D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D27A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A68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12C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D925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B4FC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4E70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6BF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03AB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6035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C80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0A95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C06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00D8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99AB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谢家铭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2B91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4584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319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A491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938A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A5F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98A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1E89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E67A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6862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0AA6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BFF4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5E4B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0CF2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FE1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25F5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ACB2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2EC401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5F92E3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2FC9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4DC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6653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CB22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F285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509A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B5CD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106C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58EA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A5D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B28E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C1A4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ED26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DFFE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B12A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215F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43A9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2E63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339C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889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7D21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C00F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1A88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CBC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5B09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王诗雅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B9FF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9C51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75FB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7CADA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7D22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22E9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72EE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2410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ACFE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B217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D57A0D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5D8E261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双鸭山31中</w:t>
      </w:r>
    </w:p>
    <w:p w14:paraId="0A653CA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2F05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5179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7E03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E97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9DF5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F731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41D1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B9EF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418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65B6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7AD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张贵鑫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3885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AC7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321A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557180C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7883072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七台河二中</w:t>
      </w:r>
    </w:p>
    <w:p w14:paraId="10D6977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F2B0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670B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694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409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6AFF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2005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7E70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3D32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A54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63B0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6855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刘宏文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D2F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2005-01-17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CA50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C189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4EDB3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C74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C5A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C32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E18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26EA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3B03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3F86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4D2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9CA7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506B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刘粹鹏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4970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4230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B9F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50235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E403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A59C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C23F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寇嘉明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A3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271A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6878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0C76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ED8F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68AF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A84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6A21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7D6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682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7F7F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230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366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0B09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C9A1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147D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FA22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8E65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48D4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828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AB2C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李一鸣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1B9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6766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4DB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6FB7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1D7E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723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CAF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7E4D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9279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0773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6A75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530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4B3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85A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李世煊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B3DC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16D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DC6D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5A5E7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0857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4A94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175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A0F6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E65A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E0A8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F283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6850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F94F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902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李彦霖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4AE6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0E5D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F1A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7CBC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DE46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1DA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E737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ADE8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791D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C7D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B7CF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D8F8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3F4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6B4B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A1D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A70D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83BB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6601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F29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CED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B05A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李春傲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35EF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145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DE68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BD3E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B33C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8EC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1A6C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F468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B25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C94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234C3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BCD7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687C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5691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杨程宇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C1A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13DC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84B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BD8A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FE22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5E30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0834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E6EF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194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373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C7E5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4B5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B9F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0F7F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4490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4481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C5A4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1A96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1A46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4E9F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BA7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A1DB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E272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8097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11D22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B04F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FD75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67DE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翟泓博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FDDE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6CE1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0048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19C4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737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DBAF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582D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2977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4B33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D0D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6AC6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135B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CDE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F0C7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赵文瀚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07FB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78B9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53C2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1568A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346B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02F2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E69B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7B7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6E0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7868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0DCB21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6F0D53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6442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C7FC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E81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47E2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A379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81C2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02EC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5091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F37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ADB3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71A1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吕思橙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49E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44F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1D93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8C42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6750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39D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CA9B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6838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F5F9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1262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E6DC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FBAA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D711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495B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王欣雨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EAAC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A840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C4E9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</w:tr>
      <w:tr w14:paraId="581FA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1BC6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29A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5D4D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738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C7DB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75ED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4E09B58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DEC812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A333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510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AEE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A25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2C48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6AC6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EA3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F632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70B5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787E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E41B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何宇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81EB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908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66FD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023EB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A652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6B5D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9CC6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423A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9300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434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A504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B39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4EC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C43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D870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1A7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96FB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3B17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A2AD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210B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5F4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余禄博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AFFD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70B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5386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C113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1EF3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D64F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253A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8E6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D5D2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7C80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6BA6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B47E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DA78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3081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F315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24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79E2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71F6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8BE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087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F8FD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孙鹏飞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175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86F2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B848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</w:tr>
      <w:tr w14:paraId="4D65B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3A5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172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8E2A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尹衍智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115C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4F71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F1B6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67675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FDA0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497C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E94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94D9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784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D44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DAAA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6BB9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2D47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A795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张宜桐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6B4E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7082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A740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585D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8534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9576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7BD4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CE7B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4C14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4F6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111D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7DDE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FAD0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8D9F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杜君豪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1DD3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7EB9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92F0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792E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C89E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0052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DA8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88FD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7D05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CE88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E7A5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7805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F03D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D1B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王宇希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8288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31E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CC64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0F7C7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FF04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A586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8FC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1E7D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1191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2C7A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4F72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CD68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D541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FE93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C13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8B0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FA0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51EF3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5DF0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92B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D01E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36CB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00F9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D17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7B5A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F7D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DAD4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F4E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韩昌松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4666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01D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E1C5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</w:tr>
      <w:tr w14:paraId="4CFC3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09E1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5E4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4736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马铭泽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A667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1BC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723B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</w:tbl>
    <w:p w14:paraId="4794907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634D3B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F5BC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8582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F320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FA82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F806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3BA0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8241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47D7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7C2D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75B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F6D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孙雨桐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D9D7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BFC4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82F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6C257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2FDE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6F2E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89B3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609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4B2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56E3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  <w:tr w14:paraId="6CA4C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1696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948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3A8F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AF7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3BF3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164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F4DB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B1B0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D07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230D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张丽娜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53B6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E6FF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F92A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6457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3DA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B3D3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ECD4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8348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EBDB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A20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6B73E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F211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A565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0DE2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8E06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0741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FF8D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E893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3151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242B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DDE1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752B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5241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99FD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75E4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6F4B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4C83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F6BD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241E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E05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BF4E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0B59B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55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DF39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0CA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136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010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8C2E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CE96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4961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5160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8EAD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31DD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2BE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087C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1DB40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6FA8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9246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5FC4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97E6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B82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A560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654F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A59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72BF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4C5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洪晴月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511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3E1D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D7E4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2E817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82FA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765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CA08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B9F1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4398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45B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6F89C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E83B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7E35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5CE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王芊月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DFEB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576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9BC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C2A8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1C3F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17D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AB00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E1A3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2903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5C8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F682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B4A8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351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6722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田伊琳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78FD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2008-07-13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E1C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8AD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1D658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AFFB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107E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10C4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F5F6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731B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CD5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BC5471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CD58033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鹤岗三中</w:t>
      </w:r>
    </w:p>
    <w:p w14:paraId="0A6DE37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460A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A11F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75DE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7B6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D72C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B33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795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10C9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FB46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256B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D89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刘星驰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C2B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123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E8BA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039B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94D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6E2C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F77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DC9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0A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D8B7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6477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054C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682B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0CF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吴司强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E28F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89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D1A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25AF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C9BA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7CF8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CE55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3EA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E00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17DA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08B1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D6B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170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BCD6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姜厚企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8FF6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5862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E8A4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0923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29B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03E8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7183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张国欣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3D9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BF82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1A10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8661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762A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1900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186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D114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AE6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A964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777C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079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7A9C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DEC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李佳垚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5282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BF37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8A0A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C2CF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7D53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1F75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F94D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93D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80A1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7F58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211BD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8700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CA47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C929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王景阳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1CAD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9FD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42F0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5C4F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D84F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653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5531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B8E1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0EEA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14D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E699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3D3E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525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2FE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董修哲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68F8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8BB6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831F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F479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E76F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0C8E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2208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D5E4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6BB4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FFC9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9008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2F71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B343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09DD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马福崧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6E3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A5C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2AE0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202B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8260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9448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08D7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C1D7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7EA6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C65F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5C1F9DE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07027D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6F73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078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2E1E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927C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1D2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93A9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181D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D219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3B2E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F2EF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AE66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3ED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9936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3E3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3B0E170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13AE346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鹤岗一中</w:t>
      </w:r>
    </w:p>
    <w:p w14:paraId="5EDC956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F2B2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545E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DE3B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6A9F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1A71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D94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D407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C01A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734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DF43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23040520060414****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19F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石洪廷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B86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2006-04-14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770C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B962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40E6054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156ED8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B3A8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B3BC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E58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C6D8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6260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C6BB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FA63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C9AA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BBB0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9E3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1174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唐继承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42CB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5B83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7420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B39B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C50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05DD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D89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江舜翊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D411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B3C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01B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A3A880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D86176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5189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9283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4BDB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1DFB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0F39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BD9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73F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D48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4B0A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E78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854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刘雨萱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4B90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3813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2ACA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CACA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7F1B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254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3F2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王子默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FE6E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6359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820A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3913ECF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81B1E1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哈市八中</w:t>
      </w:r>
    </w:p>
    <w:p w14:paraId="41059BF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97F2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36D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691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C7A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6AC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B84F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047C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E33E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35D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01B7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135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李一迪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AEF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DBF3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265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32A805C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458A1C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哈市三十七中</w:t>
      </w:r>
    </w:p>
    <w:p w14:paraId="58F6E95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C138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A44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44C3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37CC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E98D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9464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8DB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531F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4347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DDDA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93DC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任长平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19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E25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5DBC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76790C4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68FCE53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阿城八中</w:t>
      </w:r>
    </w:p>
    <w:p w14:paraId="14F323E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68C7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27CD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6BC1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2C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9E89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343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5EA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3D6C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98E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7461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1D9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刘雨泽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348F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8A6B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149E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6418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324F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F997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7BBC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EFFE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0275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0E2E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DB31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6451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8D3F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127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DD28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9311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E54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26442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449C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3A19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0CA2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881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553D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5E3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33D4C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BD8F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BC35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F972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71F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51EC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B7B3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  <w:tr w14:paraId="2385C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FE44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1A0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D0ED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2673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85E5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5E28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3055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6C45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65F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FC43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290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633B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BE3B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C0A3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455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A9A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7E0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杨思源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C794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85E4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18A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944E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F8A6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EB8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1CE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7C50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9FDD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472C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205CC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E48E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F9F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049F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洪博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9BDA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E49F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72D3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73866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8FA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CAA0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69B8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王广旭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583C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E383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90E2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904F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1F6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B63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A3B8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86F1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04B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A47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42E0F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5E87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2AC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53A2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董松滔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6926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B7A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42F2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4819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2EE8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2BB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726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CBBC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933C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4F2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9C61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512D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D1D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F9B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那浩然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D651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D84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1A8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B4DA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0174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62BE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7D1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7EB0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7C48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E96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519E6AA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4E7658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8343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64DD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D7A3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E8CC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6699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DCE2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EAD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306A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216C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C27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C5B1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刘睿鑫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2F4C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087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98D8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228A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973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001E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54A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641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B432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16D7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8E15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DF0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DE1D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547B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吴梦涵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5F70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AC8E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23F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  <w:tr w14:paraId="3A455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9BFF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128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7524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张梓鑫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5E7B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0CD7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FAD7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E565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9EB1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E663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9A64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22AE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A186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2ED1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3EDD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B74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1799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0741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5B9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李嘉鸽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A8C9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E26B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2BA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64DD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768D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350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12E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18B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AFB0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C9C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532AD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CA4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C34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92D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131B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9436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E82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DC3A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7BB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107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55DC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CDC8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32A9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9C6C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C81C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16E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C199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ED7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董彩月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5072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69A7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4A7E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B513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F38B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CF0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9E1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00E7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C29E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E87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040136C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EBB765F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双城</w:t>
      </w:r>
      <w:r>
        <w:rPr>
          <w:rFonts w:hint="eastAsia" w:ascii="Arial" w:hAnsi="宋体" w:eastAsia="宋体" w:cs="宋体"/>
          <w:b/>
          <w:sz w:val="32"/>
          <w:lang w:eastAsia="zh-CN"/>
        </w:rPr>
        <w:t>五家中学</w:t>
      </w:r>
    </w:p>
    <w:p w14:paraId="160F1FD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075D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B9E8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B33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4CA6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E122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F29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8A68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C1DE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603A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FBC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179F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徐鑫禹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B486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A4CD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68B6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0B3D59E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BA1AEC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阿城</w:t>
      </w:r>
      <w:r>
        <w:rPr>
          <w:rFonts w:hint="eastAsia" w:ascii="Arial" w:hAnsi="宋体" w:eastAsia="宋体" w:cs="宋体"/>
          <w:b/>
          <w:sz w:val="32"/>
          <w:lang w:eastAsia="zh-CN"/>
        </w:rPr>
        <w:t>继高</w:t>
      </w:r>
    </w:p>
    <w:p w14:paraId="243A8B0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AA45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1F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E6C8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B1F9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DD3F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BCE7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E4B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A3B1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7C62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1E8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C91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孙海博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585D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2006-04-03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F6B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4FE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0A69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A515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0036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57ED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孙雨阳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2127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9CCA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4BF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6744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CF6E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5BF9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73C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李明浩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25F3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D0E4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0CC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B6B9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5EC9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779E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CDCD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梁博文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9787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DFD0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636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E8D6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372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1C92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5929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苏宇博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863E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AE1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17A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8DAB50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49EB47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941C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3B47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0A29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3C6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AB0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1D1D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1ACF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7DF9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F8E1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1DBF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380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丁续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CB81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733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49F1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AB22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1A3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7F9D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969C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丛宏飞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FC8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8396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F730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3A2C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2118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3ED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1D1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付子卓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553A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B444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E341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1C97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5C2B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8E88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9986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南宗盛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340A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3CC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D2A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3125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A794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066B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A8B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姬鉴洋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9536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F453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90C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54FA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4D6F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830B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32E4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张城玮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116F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AEF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49D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09E2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62BC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68F5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48B7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27F9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E06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606C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AFC7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5570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BEBD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C51D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张淳博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569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84F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6C4D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EDD1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1DA2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A98D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FBBF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李卓霖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51B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EB8E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E9C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1D7F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8ABC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9798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099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李庆威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6491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CA0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CD79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</w:tr>
      <w:tr w14:paraId="56891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2545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5050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331A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8A8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314D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DC51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8B10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E58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E092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8C4C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8DB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E78F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F843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8DDF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A67E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9C70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5756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金圆满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B6B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D66C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7EEB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467E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9CB4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A660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69AA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CCE3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E43D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8C72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167F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2477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37C4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AAC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高梓铭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9C32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FC4F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011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BE6253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9424D17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大庆万宝学校</w:t>
      </w:r>
    </w:p>
    <w:p w14:paraId="1869891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69D4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20D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E07A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EB70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D881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782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21B3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151B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5C0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F52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7078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曲梓瑞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CDA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CFD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879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575D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5E1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7F60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96DB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王梓旭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A94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4993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56B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290D94E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EF0ACA8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哈18中</w:t>
      </w:r>
    </w:p>
    <w:p w14:paraId="34B33EA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42CB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F74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E74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D63B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A50C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252F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4376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88B9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B544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089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2D4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韦庆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14BA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701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95C7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3FB4CF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40929E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AD29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E65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AB75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5F6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7E86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5F35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3A4B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9732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BFB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7195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36CB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张诗晗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BB13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EDFB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F0E6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276880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9BE3F6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大庆中学</w:t>
      </w:r>
    </w:p>
    <w:p w14:paraId="65F46AE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8ECB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2331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0CA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427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1CE0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15F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CE21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CD8E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35D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9B61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7522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何思源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866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DF52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A682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0A6C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F0AD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D755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87E7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孙工竣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18CE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22C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354A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F1F0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59E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393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837B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杜</w:t>
            </w: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越茨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EC4C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D2E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3C9A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06734A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7298DB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9832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0AE7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A404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EF3F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11F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BAE0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DD9D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7FFA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3466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A591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474A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孙疏桐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8DB0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36C6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B11B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264F7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20C9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2FD1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E921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崔宇航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47D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6DF6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0644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8776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D1F3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187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512B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崔浩然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776A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C3E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9DF7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93E3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648D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6071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96F8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张洺赫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89CD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F12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415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4035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E626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9A4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EF0E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张赫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D19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F867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B897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D120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C70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6E13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7424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1BDB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F32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F372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  <w:tr w14:paraId="259E4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867C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C942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61B2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王钰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F62C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814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718B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6761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4D9E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22A7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E2E9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胡昌坊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2E99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30D9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5287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D21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031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7B7E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633B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胡涵春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C044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2679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2DF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9553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53B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80D0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83F1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auto"/>
                <w:kern w:val="2"/>
                <w:sz w:val="18"/>
                <w:szCs w:val="18"/>
                <w:lang w:val="en-US" w:eastAsia="zh-CN" w:bidi="ar-SA"/>
              </w:rPr>
              <w:t>赵航生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520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DA74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C320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050A2C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658B60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CC6E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6B4E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BAD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AC6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92E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DDF5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D10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921C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210A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0F20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194C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贾佳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B4D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88FD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3DCD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C9F4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7316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F0A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5B01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邹昀航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F862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94F5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917D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128C8DB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342EAF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110DDD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佳市</w:t>
      </w:r>
      <w:r>
        <w:rPr>
          <w:rFonts w:hint="eastAsia" w:ascii="Arial" w:hAnsi="宋体" w:eastAsia="宋体" w:cs="宋体"/>
          <w:b/>
          <w:sz w:val="32"/>
          <w:lang w:eastAsia="zh-CN"/>
        </w:rPr>
        <w:t>四丰中学</w:t>
      </w:r>
    </w:p>
    <w:p w14:paraId="4F28FCC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94E4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FEC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714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EB4C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FEC6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7BAD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AA51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E14E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0D06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577B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3105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王哲哲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6DC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2009-02-19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94B6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C641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7E6C3FF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DFA3B1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</w:t>
      </w:r>
      <w:r>
        <w:rPr>
          <w:rFonts w:hint="eastAsia" w:ascii="Arial" w:hAnsi="宋体" w:eastAsia="宋体" w:cs="宋体"/>
          <w:b/>
          <w:sz w:val="32"/>
          <w:lang w:eastAsia="zh-CN"/>
        </w:rPr>
        <w:t>松南</w:t>
      </w:r>
    </w:p>
    <w:p w14:paraId="37C5DD5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D73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979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979D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AB94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D51F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16E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656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E140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42DA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B6B7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606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乔旌瑞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F11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3AFD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14C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  <w:tr w14:paraId="4031E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2595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CEB7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048A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2EF1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ECC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7D6B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FA3E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CCFB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1F1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A36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刘桐岳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8EEF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4F49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18B6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7D63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99D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D43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46A3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370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CDFE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3D5C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1E2A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EC9D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B9B9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1D71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786C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2010-12-27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3A9C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605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28CD8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7F1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6BDD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AE8A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45A2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3BCA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D614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A61C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5648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30F9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6BE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徐真泽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B8DD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F11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F8F7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9403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75E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F8E0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66B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A2A4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5F1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BF9D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0864E34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226F73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932A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7A39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B15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E6E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A61E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2BDC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8C22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678F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4FE8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0DD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E2B3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李美萱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A5E0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E5C5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BEE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</w:tbl>
    <w:p w14:paraId="2A1B9BC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244C168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海林高级中学</w:t>
      </w:r>
    </w:p>
    <w:p w14:paraId="157EE20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1363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EF2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515E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46DD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0B8A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ED4E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316C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38CE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81A8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5D8C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A0E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刘家祺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ABD0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8B6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D87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1E41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723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EC58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3515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胡启矾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F9C4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E6A5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AB5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7CC8DB2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1F6395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7E47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ACC9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A5BB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0167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EBA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97A5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0223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16EA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113E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43C3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E92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王家浩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88DB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9D3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DCC3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F72B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6F4A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164A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F148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B38E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8C3B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0C4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0DB8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67DA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AE84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3F5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郑皓文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7A9E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DB2A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DF84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F62ED6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C55D3A6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兰西一中</w:t>
      </w:r>
    </w:p>
    <w:p w14:paraId="11EEC58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658B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26F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97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027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A2F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826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70F9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8E88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5E6C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3514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540B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袁红博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6C8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2006-04-12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72F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22EF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B062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35E0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0303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A5A5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谈京旭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78B5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2324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2BC6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4CF4FB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36C278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AA2C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8C82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7F01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CB6B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0473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552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C94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0822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B37C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0CF9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8C4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张淼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DC9D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DC86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8401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7D48200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D61F84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9165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8E5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F53D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BFFE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1511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710C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CE7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D345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AC0C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3E70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1AC0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张祥雨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6D9A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05D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F346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95FE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EF3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5E44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9E23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37C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A5A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0F1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4431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DF8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0CBB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C0D6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1264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AEFA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83F2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A64D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BC6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886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8244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38B7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6994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3265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5C5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68B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A28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EE9A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5D7C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E07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A003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CBE9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B7D7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F2F1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F6E1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CFC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5F74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0A8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0B47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E1E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099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4701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马天宇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D485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F5D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53A7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A79E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4B53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6CC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A183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8CF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0776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EC15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426FF9D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FF165B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B65A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F90D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FB72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9DFB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8F7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C2BE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CF2B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44D3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D47B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E5F9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5F96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张梓月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957E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15F1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DBBE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008BE10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CDBB53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杜蒙一中</w:t>
      </w:r>
    </w:p>
    <w:p w14:paraId="4C9356C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1A06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CC59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F702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DF8F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0A78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AE04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994F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A772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9F9D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D5CE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4999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彭博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2D24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4C3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ECB0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3B21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BD7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0FFC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C8E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683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D3E4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1721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0363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603F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4818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FF5B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A908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EC69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569B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BE62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8CC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F4F5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6784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陈瑞博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9673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468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2D29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00D9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AE9A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D54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E7B5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D6B5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8464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82D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B954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DB71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14D3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5539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58C1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C318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8EF1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DA9FF1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DD7822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F7D6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7D4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4937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C19F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BA2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F807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A3A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9B67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839E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0F6C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5BC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刘蔓蔓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34B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C228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1E7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CB4D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675C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B7E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E7DD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A7C4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C5A4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E3C0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F9B7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897A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336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9DE5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AD9C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B8D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019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7A55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613F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A268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0C9F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宋祖赫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96CE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983C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E751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30586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05CB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6C2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28E6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A334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D90D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365D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F601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AB2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8255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74AC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B5C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DAEC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5C1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A579B8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A7F985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C321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A78B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4B85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14E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9666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B03B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31F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C96A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1AEF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6404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344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李润泽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9DC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B26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4138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64C75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A9E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96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3EBF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573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80B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CE70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598E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05E3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0AE5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1D0B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6CD5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32E1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0E11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342C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912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547D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F4A1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王天鹭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CEE2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0AD8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DAA0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74D0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DF2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6015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55E4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45F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E594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2090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1E3D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13E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3095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E0C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D59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BE8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F1C8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13DCEC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827A7A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876A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96A2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B961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2572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9082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17A5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10DA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9B9E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686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7682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FD55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朱思莹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D25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B257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2804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7333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1BF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7DEE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2CC2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2F7B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2300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CF1E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50F4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CFCB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5407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C88A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654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56AA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38A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B0AC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0FF7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CA5C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F936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邹佳萦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450C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7DF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69A6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3D33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DBB8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2EEF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5C3A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A7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6EB5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92D5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9072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0F6E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4F3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4475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766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96F2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1BA7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E544B1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789AF4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双鸭山市职高</w:t>
      </w:r>
    </w:p>
    <w:p w14:paraId="2BA50D5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46A6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3F5F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C4AE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87E5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3948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EAC0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E8A0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918F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8FAB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4BEE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2AC9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只鑫航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35B6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1238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4A7B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28049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A184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EEC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B521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F3FD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2005-06-24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C9FF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4723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</w:tbl>
    <w:p w14:paraId="0435F94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666510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A73D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5AB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5309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E2D0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CC06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A308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3D9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8CC1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3720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D68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8908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许嘉鑫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648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7F3C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3624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1596CFF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5E1A8F3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齐市一中</w:t>
      </w:r>
    </w:p>
    <w:p w14:paraId="0B90A81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3EC6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6578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EB3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6C7E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1AE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07F8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701E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EBDD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8316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C3B7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115D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张乐天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9787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EADB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B3B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5040327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0C9BD91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鸡西十九中</w:t>
      </w:r>
    </w:p>
    <w:p w14:paraId="3DA668F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73CE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79E8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7EAF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3339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D8BA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49C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7EC4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6671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50F1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A4BB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0CEA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于千皓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A281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10C6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EC31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F4A9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BEC6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700C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4369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B305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7AF1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1D6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F506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ED7F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C70D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53E1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代镜国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2FD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4B5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347A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8016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A11C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36F5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BF0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3C8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401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5203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0892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56C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75C9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555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冯殿彭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0457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2005-04-30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AF5A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84A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9FA2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4C2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D04B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EE7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57C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5AA7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27AC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11A3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01CC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3837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9482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孔繁举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68D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2005-06-26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1EB9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9F1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52604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8FA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220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A73F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王一鑫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5866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161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FC3F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61B63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2EB6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36D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056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9DAE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EEE8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C92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42453ED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897828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3FAE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6EE2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C829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458E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641E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B26A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E49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A8E7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385B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6B4B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257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张乙轩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DBB8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CC9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12FA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FF24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CC5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B5B7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5F2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邢忠義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64D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F67A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2784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3A4361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BEE036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E53A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305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9D23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E6DF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99E2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07AC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A7F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5DB8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EB4A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F9D8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599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徐赞美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4791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C0C0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9F2C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CE15B3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5E7C091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齐市职教</w:t>
      </w:r>
    </w:p>
    <w:p w14:paraId="397A7BF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97CF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FBE7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A786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65EF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D55F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AB3B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660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FF61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EC84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37C2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6102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陈江宇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F770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0BA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5C0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446ED4A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8C30AD3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哈朝一中</w:t>
      </w:r>
    </w:p>
    <w:p w14:paraId="3959637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9888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DFF6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46DF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174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99BB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9F41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7754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CE1E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1ECF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2F5F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571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隋哲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86D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F75F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9C2A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6645EA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F246D9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E6B0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444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D42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B412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68D8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3C28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6FDA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9277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B4D6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C8E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3049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徐圣然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00BC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3CDF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A972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0BA87C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A9CF1A1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巴彦兴隆中学</w:t>
      </w:r>
    </w:p>
    <w:p w14:paraId="0992EC5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EEC0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DE4B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981D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EFFC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AD2F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1D68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5E30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D8E8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D034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0A1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807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王柏山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BEA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F20C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8DBB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52C804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06AD74F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嘉荫一中</w:t>
      </w:r>
    </w:p>
    <w:p w14:paraId="766A776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5281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E32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2FB8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016E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24D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6D4E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E93D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6F8E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275A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58C8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5DFA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刘宇轩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ED83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A4B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803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067C256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10B9F74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哈市美佳外校</w:t>
      </w:r>
    </w:p>
    <w:p w14:paraId="3600373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5612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8383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F4DC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9355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54EC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3F21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8200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31FC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7F3C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C82A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F43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郑海洋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47CD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601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6753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71D72D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DEEFE6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青冈一中</w:t>
      </w:r>
    </w:p>
    <w:p w14:paraId="2191F62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EB76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4AB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6620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9959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FC32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99F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1DB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8EA9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C69F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FDBA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8FF2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代海山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7CD1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2005-12-16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2772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5775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40D3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95C6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7AB3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AFEE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DC1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E6A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6229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1DDC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E673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54A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71B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冯子舒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14BB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C98C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B0A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8C7F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AF8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7B6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47BA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089D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EED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D410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509B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4768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9AC5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E461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60B8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2006-01-13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3DFE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FE80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8DB3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D742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7364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561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刘怀亮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13F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69F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2BF2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B708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CD09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A40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633A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8B5D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E72E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CC0E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595E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8C9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1C09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E5B7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曲博鑫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61BE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ECB3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0A04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9DEE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916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70CA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B488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0A5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A10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7AAF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EDC7F6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7C8475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2F1B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4B91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E2EF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26B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56D0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07A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3CDE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D14D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810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B44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6EA3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孙庆凯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56D9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FBFF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EFAD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C9C1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AB10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B0A5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F8F5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郭明鉴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2F9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50F0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4D7D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783604F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374451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7B5161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安达田中</w:t>
      </w:r>
    </w:p>
    <w:p w14:paraId="7232E6B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7210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BBB3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278E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0CE7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EBA1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6B6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B748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FFA0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F6BC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22D6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611A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崔佳鑫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DFFA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315B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02D9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9AD2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25F3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3781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7EFB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EDAC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17B9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D680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7296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A1E7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384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057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左佳睿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BB6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8A90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41AC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4F6F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389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25B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0E8F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C4BB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5D0A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B9E3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CE09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8D4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BB9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C3F8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张天宇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A61A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C47B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8EF3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C81C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5D5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3127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76E8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DB53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868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BAEC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ABC1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5B7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1899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FC80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4DC5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王天昊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C34C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C28D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CE31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8E66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CF1B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6017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1DFF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903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E26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AFDD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16A4564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B86ED9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8C65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7481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FF68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B59A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437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8822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A06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E13F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AFB0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8E90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5FAA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谷得瑞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F336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33DD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B6F1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9D8A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BA5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137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321F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4043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14E3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379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7475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B978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2E20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388E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陈柯远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1953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EB07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5D4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7A54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97B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841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4B87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77B6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DA41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833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2F73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6D03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1746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1496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韩松宇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8D9C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6AA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3FD0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50C0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4AEA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F0F8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E06D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B4F3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96F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CFCB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9D33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4678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0BF0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FF35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韩铁鑫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E758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7BB1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3436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E49F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015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57E1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8830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F32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0BC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FAA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278373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B662D8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大庆靓湖二部</w:t>
      </w:r>
    </w:p>
    <w:p w14:paraId="41E9B39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5AA3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2F62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D73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11A2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6CC2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C194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1393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B95B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5788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7D3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30B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王炳淇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C89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88F1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F22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4891445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6780A96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阿城七中</w:t>
      </w:r>
    </w:p>
    <w:p w14:paraId="5D3035F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A3C2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8F07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EA98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6FA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4F1A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8A0B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4D92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6310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5878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F436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E8D0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009F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5A72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BBB6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37A3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E19F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2C3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1612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谭皓文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173F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11B7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2920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5B850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A673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A240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BB1E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靖千硕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9AA5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5CB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A2D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3152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B5A9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4E6E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27F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韩宇轩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62E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B73E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2B3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17AA62E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7B0034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2ADC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6788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00BB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5084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077A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C40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8269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B5BA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8C2B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6723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55DE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于炜琪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8EBF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88D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5B49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B606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742A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D469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1EDE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李书冰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6501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2010-09-26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F30A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B34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</w:tr>
      <w:tr w14:paraId="501E6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3D0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9B80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8CF1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杨鑫宝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7CC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2010-11-29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F4E8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DC7B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  <w:tr w14:paraId="25AFC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BD48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0CD1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7F5A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高馨雨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4779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D648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76C3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</w:tbl>
    <w:p w14:paraId="5307977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2C6521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哈工大附中</w:t>
      </w:r>
    </w:p>
    <w:p w14:paraId="14AA517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BBF6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B5C4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D218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78CA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2A85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D35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185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A1D1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57CC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0FDB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3BD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曹睿轩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3192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C9B8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44F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7DFB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A8E4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1FEA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60B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赵泽杰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217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8814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A716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594A90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95BA23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阿城涤高</w:t>
      </w:r>
    </w:p>
    <w:p w14:paraId="7934371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40F6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72D7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F803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35E5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AC6C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4074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193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9988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6598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4D1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4F64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李浩辉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3832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2CCB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3C82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50281D0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216C3D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723A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CD8C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8E78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9EFD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ED69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B232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665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A151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CA34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C183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BAC5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李俊辰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7756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E6A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3140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0C2D09E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1668C7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讷河一中</w:t>
      </w:r>
    </w:p>
    <w:p w14:paraId="28F51D4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480A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03DD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727E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93EC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A6D2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BD26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EB0B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A9E9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373F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506D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1A0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李宜然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C0E5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CFDC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3A62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34E6532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2079C8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A3C9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36C8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E333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5C9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A669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78BB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E86F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EB9B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B92E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23EA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F0B9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付景旭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CA1F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18C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99B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</w:tr>
      <w:tr w14:paraId="68DD6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9ABD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C653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5C7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61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FAF1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771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5140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8261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286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E037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孟凡博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E3A6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A0E2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B3B7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3374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51D0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D6DA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D462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9494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E45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DA23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217E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F2A8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760C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CA23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DF95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FAB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599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66AD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DBE1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E17C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BEE6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ACB7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4B1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B1E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3E57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8FEC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DA0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C3E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罗旭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E1BB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8E65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177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14CB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84E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1458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9850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6B3C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8F1E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DF6F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F361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576A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2B26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E10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E908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5168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9B1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8A6F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06F8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10F0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C2B4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3C30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534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E505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1123525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92A0F3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65DA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3E00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7AC3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F41B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2EF0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D280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1698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F259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7A05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3F50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6A36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全恩慧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A8C3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A39D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63B0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  <w:tr w14:paraId="4EE8A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778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C2F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B58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2516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F4B7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DC05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AAC81B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F3B221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</w:t>
      </w:r>
      <w:r>
        <w:rPr>
          <w:rFonts w:hint="eastAsia" w:ascii="Arial" w:hAnsi="宋体" w:eastAsia="宋体" w:cs="宋体"/>
          <w:b/>
          <w:sz w:val="32"/>
          <w:lang w:eastAsia="zh-CN"/>
        </w:rPr>
        <w:t>风华中学</w:t>
      </w:r>
    </w:p>
    <w:p w14:paraId="0F7728D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6E88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F12C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828A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DF7C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6B6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C10F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ABCC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E443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F0C6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866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8285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张智鹏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B18D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5DB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B20D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9CF2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2173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1B11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B38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李静仁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DBF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1311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BE1D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9616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718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7FB8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72E6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赵冠博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CE89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B2DD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258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C3389F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1036A9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EF89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848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CF3B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C4BC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5AE0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1A73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E79B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3E2C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070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1156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E2F5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李绎冉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4583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2010-06-05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D19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0556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79EC21A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BEFDFF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富裕三中</w:t>
      </w:r>
    </w:p>
    <w:p w14:paraId="6881231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5F67367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DD5A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72E0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F79B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309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079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3F9E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5AB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8F27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E6B7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58D3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FCA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3C70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2EBC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3537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6B67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C97D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4B44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3C4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CAD5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A2AA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DAC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488A0C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B77605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6557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BCD2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C375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D199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65FF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8002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C5D3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F40C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DF29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D87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25F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关佳林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D374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7B3F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65A1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E91D5A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1A3B53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大庆</w:t>
      </w:r>
      <w:r>
        <w:rPr>
          <w:rFonts w:hint="eastAsia" w:ascii="Arial" w:hAnsi="宋体" w:eastAsia="宋体" w:cs="宋体"/>
          <w:b/>
          <w:sz w:val="32"/>
          <w:lang w:eastAsia="zh-CN"/>
        </w:rPr>
        <w:t>左思高中</w:t>
      </w:r>
    </w:p>
    <w:p w14:paraId="500AE0D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9170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7C8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EBFC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D8D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2C5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EFE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777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DFD1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A1D1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416F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C160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李明泽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4310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068E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230B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6410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9FA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05E1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6735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48EC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87E1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A51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  <w:tr w14:paraId="426B1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BA92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6BA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19A6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陈宇阳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B34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680E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FC94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4F6A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FA3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D1EC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0F17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马一鸣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856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E424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C0D9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2B0BD13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5AAEEAF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哈156中学</w:t>
      </w:r>
    </w:p>
    <w:p w14:paraId="4BDABD1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5B026F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64B2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8CF7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876C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926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515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4CC3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BEDB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F9E0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87A8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AE6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B669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冯子昊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4CAD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B9F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F40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0FF7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B0C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5789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F146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李雨轩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F37A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AD46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7543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F089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7BB6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4EE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52FC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杜昱朋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026C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B002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E11A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</w:tbl>
    <w:p w14:paraId="72255CD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9299DE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6416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4AE5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3A5A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227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1E9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CDCE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6F6F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FC0F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0B45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C7F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1AEC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张宁轩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7A09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2010-06-01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2878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089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2EEA0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C4E3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737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F15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温家妮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E928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0B8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017D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</w:tbl>
    <w:p w14:paraId="25633F6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CFACC08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青冈六中</w:t>
      </w:r>
    </w:p>
    <w:p w14:paraId="52277E9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FCDF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900C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FF5D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AD3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B5D6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C2B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7F2E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39B9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633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8AB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FF45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王彤宇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89E9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C792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7A7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7E1BE07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5B36DF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哈一六五中</w:t>
      </w:r>
    </w:p>
    <w:p w14:paraId="7244B82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040F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610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490D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96F8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9992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734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A922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A335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DDFC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B5D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546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汪楷舒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5FE5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E6D2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455F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6FC2844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288719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大庆二十三中</w:t>
      </w:r>
    </w:p>
    <w:p w14:paraId="6956ADA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5015CE7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5B9B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E56F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DAB4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DC59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17D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A52B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9577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0432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B3F3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DCA4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DDDC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韩春阳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8B82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F272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BC3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91CB6B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FA1C63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D2A1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06DC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6EF1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DD3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D820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F21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278C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B5E8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2B62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4538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51E3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冯天泽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25E3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6F94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2D3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EA0A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7B3C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4B3F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1016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李亚轩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9E72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D005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693D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1638F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3198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0F30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B4C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肖茗贺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42F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EA8D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29F0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40837DF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1FF7CE3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绥芬河高中</w:t>
      </w:r>
    </w:p>
    <w:p w14:paraId="35C40C8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0C22EE1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9412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43C2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AADA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2C6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ED9C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CF2E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ECBD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95EF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ED43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68C7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2B16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隋昊潼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ACB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1630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9D43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C352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671E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D899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75C3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3279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93C3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837B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4412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2F5A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129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12FB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70C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2338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69D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53FB3B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4D31B3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7C7A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154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612F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2FA6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456A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414A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F168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8055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3195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1FA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91F9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任清毅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0D99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E91D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1DA5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7E3E2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4CE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2182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9234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林杨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1BC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942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2708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4B5D6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45F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3FB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EECC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F37F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ABA5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7EF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2345A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9D8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80BC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D328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A58B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2320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006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7D73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55F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2B0C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7528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汲辰林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6DF2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2008-05-24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FC85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5000米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4778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1B4CE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0607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562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98E0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温雨桥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8248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8716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6912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7C323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8199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0829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782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19EF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C7CE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B61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63392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FAF8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91DD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7757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王绪诚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4EE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8118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DBFD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137B2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2CD7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2F89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9F37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A959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6698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685A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4A01FB3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2D0CAD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37B2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8BF7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E440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6E06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00F2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6EAA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22C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DD2B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348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60F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2E9F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明成程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442D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394D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DDC2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62BE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AB94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7614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488C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757F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E57D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6A6E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  <w:tr w14:paraId="3E5FD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23DA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8873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60A8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赵雅茹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C21A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49CF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E587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3BDC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7627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E45C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955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3051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21F3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54B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混合4x400米接力</w:t>
            </w:r>
          </w:p>
        </w:tc>
      </w:tr>
    </w:tbl>
    <w:p w14:paraId="1C8DC07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1A893F8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双鸭山一中</w:t>
      </w:r>
    </w:p>
    <w:p w14:paraId="1EB9345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56A0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0472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3D7E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8B3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25E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974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0EB6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D718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1882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9D02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1749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石涵羽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F62F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3A7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995B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9FA632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E1F05C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B252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81AD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DB90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437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2B3D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C489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DF4D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CEF0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56C7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A8BE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2A6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2286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9BA3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26F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1CE7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9B4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75FA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5D8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54D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2008-07-21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0714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57E6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F393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3228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BB40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6E4B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韩瑞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CD7D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E0E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8067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51A763F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F995894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哈巨源一中</w:t>
      </w:r>
    </w:p>
    <w:p w14:paraId="24AF127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 w:val="0"/>
          <w:sz w:val="24"/>
          <w:lang w:eastAsia="zh-CN"/>
        </w:rPr>
      </w:pPr>
    </w:p>
    <w:p w14:paraId="1044F8A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AB17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90B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42E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02C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4291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CCE9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A5E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5C6F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9813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DB3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8945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6445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CE8A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F2F3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3DA8FD3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47526F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阿城三中</w:t>
      </w:r>
    </w:p>
    <w:p w14:paraId="216F2FA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 w:val="0"/>
          <w:sz w:val="24"/>
          <w:lang w:eastAsia="zh-CN"/>
        </w:rPr>
      </w:pPr>
    </w:p>
    <w:p w14:paraId="1A158C6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10F1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D985C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1621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EF62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DD95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B195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F6C4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A3A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6060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F104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9732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498C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4F78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486B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BA5AC4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6A6B2E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51B0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CC0B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A00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3C6F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41A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AC55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F7A4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27FB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3B3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C2C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9A15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尹思源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2A4B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F08C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6139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1A05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C269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B86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D3AB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李慧心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44E1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D768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E59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20C84E1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F17FD23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齐市朝中</w:t>
      </w:r>
    </w:p>
    <w:p w14:paraId="31C1110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339006E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3152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5D80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7A0B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D3B7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D28F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E3B8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C122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1715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3F92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BC9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18D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张耕儒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74B2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386FB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368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0A791C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3D6613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</w:t>
      </w:r>
      <w:r>
        <w:rPr>
          <w:rFonts w:hint="eastAsia" w:ascii="Arial" w:hAnsi="宋体" w:eastAsia="宋体" w:cs="宋体"/>
          <w:b/>
          <w:sz w:val="32"/>
          <w:lang w:eastAsia="zh-CN"/>
        </w:rPr>
        <w:t>香农学校</w:t>
      </w:r>
    </w:p>
    <w:p w14:paraId="5F96D52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4208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F76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F97C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C4AD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6CDE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E9D7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639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6222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AFF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A81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D965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闫海涵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215C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D8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F901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</w:tbl>
    <w:p w14:paraId="7815DF0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99811E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永源中学</w:t>
      </w:r>
    </w:p>
    <w:p w14:paraId="7B97BCD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DE37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DBF7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6357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1C4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6DA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7553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6333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F02F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4DFB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F389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B87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1D3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92E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0031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57D982D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670FBC7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</w:t>
      </w:r>
      <w:r>
        <w:rPr>
          <w:rFonts w:hint="eastAsia" w:ascii="Arial" w:hAnsi="宋体" w:eastAsia="宋体" w:cs="宋体"/>
          <w:b/>
          <w:sz w:val="32"/>
          <w:lang w:eastAsia="zh-CN"/>
        </w:rPr>
        <w:t>荣智学校</w:t>
      </w:r>
    </w:p>
    <w:p w14:paraId="01FB6D7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45F2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F7FE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1D49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F224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FBCC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ED76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D88F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8A55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60C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7D3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1E92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闫伟博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1C0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8287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16B8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4B41D3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9D040B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大庆</w:t>
      </w:r>
      <w:r>
        <w:rPr>
          <w:rFonts w:hint="eastAsia" w:ascii="Arial" w:hAnsi="宋体" w:eastAsia="宋体" w:cs="宋体"/>
          <w:b/>
          <w:sz w:val="32"/>
          <w:lang w:eastAsia="zh-CN"/>
        </w:rPr>
        <w:t>龙腾高中</w:t>
      </w:r>
    </w:p>
    <w:p w14:paraId="3615F60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0101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D816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323A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4BAB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352A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14D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563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2BE1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F6DC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415B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2A86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陈禹嘉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DA0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CED7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AFBF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490498F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052C832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</w:t>
      </w:r>
      <w:r>
        <w:rPr>
          <w:rFonts w:hint="eastAsia" w:ascii="Arial" w:hAnsi="宋体" w:eastAsia="宋体" w:cs="宋体"/>
          <w:b/>
          <w:sz w:val="32"/>
          <w:lang w:eastAsia="zh-CN"/>
        </w:rPr>
        <w:t>精诚高中</w:t>
      </w:r>
    </w:p>
    <w:p w14:paraId="09E8232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879C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A788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76D2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A677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9C75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B6DD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2A2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83F9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C334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E867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D238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刘洪博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6814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4D7C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92F6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B833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A667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9F97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B315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李海瑄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4983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9E5F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9E08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9FDA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340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979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45EE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胡超然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27E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279E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7BE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884FAF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2B020A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CFCB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0D69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BD8F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6CCF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437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DAEB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82D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BB0B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E337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40B0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0DA7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吕磊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9A2B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3D7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A24E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0C2B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0504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465F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162F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李嘉祺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9C9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A94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7CE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4109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FBB4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4737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31C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王天烁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71E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0764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8230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4EB5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4CBD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5D6B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AA0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陈梓轩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250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4692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53B7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6034BA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F0CE43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C959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BE25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F965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AEE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3F95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1B3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93A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749A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B620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F04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78BA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陈士涵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F7F3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2ED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2BD6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12AF755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FF1E2E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松雷中学</w:t>
      </w:r>
    </w:p>
    <w:p w14:paraId="14B5B1E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520D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3330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3EA7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FDFA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C942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671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CC16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0DE7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0230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5CB3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A60E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刘恩赫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1DEC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2010-07-17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AEFB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A5A9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3C85652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7BBEC9F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恒昌中学</w:t>
      </w:r>
    </w:p>
    <w:p w14:paraId="2592284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A456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337D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1F2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D872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2100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BF49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9C6E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D024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D99E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A092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AA4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于泷淏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C589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AED2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FE6A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76E0A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B300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ECE9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2AF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928D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774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E8B0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2AA6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4F0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05B6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380E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1F4E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73F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F2BC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10B2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B3CD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BF31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07F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39AE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2083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D7A8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729C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683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740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0B6B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楚天浩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F60A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0E39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A654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A830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854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391C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B6A6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8A5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07B1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A720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241C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FC8C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264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D469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王宏博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7D3D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B6E1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FE5E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6680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0A7D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2514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0861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920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949F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04A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EF74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4A5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828E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A456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谷兆翔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484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50F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A0B1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9E1E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E6A8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AE9A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9E1C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7CF8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9CDC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970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6753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BCC2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1522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08B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黄智炜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5AD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2005-12-18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65A4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A9C1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FAE0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F290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020A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562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7EEB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F13A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8E4D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2A1B84F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9C6E9A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B9BC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3BC7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476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024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C149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76AD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918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A7F1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993A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F35A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D382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关英皓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1959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AB6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2DC3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5AF5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4D70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8927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7147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宋俊晖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E549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EDC8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2F33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627F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C0DB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5DC4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E91A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B567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7C7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78AA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4F73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A417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0AFF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F31C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张家煜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8D3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459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9D4D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7CC8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3540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6B3F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A41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张育嘉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2BC7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2513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70E5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985A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5EF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768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9698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01C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04E3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697E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11B0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6C37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ECBF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ED5F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李梓源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946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AB40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8D1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48A5A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A7F8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BC35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FB31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李铭熙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B3E4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F676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0E15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7178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FC0D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ED19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C12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97C5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3F6F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CCC4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3128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1A5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FA74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EBB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BBB9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1F34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1CC4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CA29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0BF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F6A4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0AD7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C2AA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1B7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519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378D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882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B69F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368A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谷鑫宇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696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89C7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18CD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7C56F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1517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7FB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773C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DBF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884C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C505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AB06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D75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C5D8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A31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F66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C148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9311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463E9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B850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6AB4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5D61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阚希柠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391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8372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FA3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498E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AD6B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6C0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AD5E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89E0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F374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82A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6FE9815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3AE804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695A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DFE1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E981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1F60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ACC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5545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9780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425C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83F5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9C23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363B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林雨菲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65F1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618C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9FF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C899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41A6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DC7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842B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秦梓然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424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D721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568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00C487D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4079F1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大庆39中</w:t>
      </w:r>
    </w:p>
    <w:p w14:paraId="31528FA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51B5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1D17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4F78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1600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EBD3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6EF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BA9F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F58B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1201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6798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3AA2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任海庆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FEE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2006-07-09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ACF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898D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294E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4F97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1136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4F1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892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EC59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3B68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1E4EA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9DF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21B4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71F8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岳鑫洋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E846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655F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0333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567C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CB94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D22B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E18A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8FE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B4F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CC55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C503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9FD5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1999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58DC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539F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彭程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D1DB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B058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9535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14E8A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2E84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F19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4795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411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CE80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133E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526A6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71DE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6588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E443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胡家铭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25EE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50B8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4906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538A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27E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DCDB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3DE3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FBC8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11A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A4EA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06B18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424A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93F6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2E79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马金宝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3C58B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3DEA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BEF0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1212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E0CB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1CC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8D3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8433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284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6C55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6F99567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F73C47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CD78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066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43AD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9845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B76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0100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E2FE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7E3C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CB2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00F1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608A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赵雨萌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C739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0AF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237D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03AA2EF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F371A0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43BE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1907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330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52D8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F22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4841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A5D3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8D03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759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EB0F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6D90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杨舒然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BC43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2008-03-23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F2C6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13C8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</w:tbl>
    <w:p w14:paraId="2C4E673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BC09F7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尚志亚林中学</w:t>
      </w:r>
    </w:p>
    <w:p w14:paraId="3CC98E1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0A70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BF3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240F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7A7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2232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805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3B8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3854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399A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AE85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17CE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汪子隽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736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04AD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F1E7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4E6EA4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CA7D58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五常雅中</w:t>
      </w:r>
    </w:p>
    <w:p w14:paraId="6F0C635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007F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3360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4754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2291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D9FF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72AC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386B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382D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5B02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CA5F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4F60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裘智乔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A896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436C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9AB3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9E7121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B46DFCD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集贤四中</w:t>
      </w:r>
    </w:p>
    <w:p w14:paraId="003E064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B1EB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9AAC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1433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1E83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19CC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9C81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CC1D4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AF86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67899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6D9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08BC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于向添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5109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02B9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955B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81E3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9D9A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A453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A5B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张凯伦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C90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2006-09-14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ADDE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C210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5F743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12F9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0573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CC85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谭宇航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7D76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04FA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33EC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</w:tr>
    </w:tbl>
    <w:p w14:paraId="72E02F5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0229A2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9762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0BB9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0D8B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04D9E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407D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06E4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4FC2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6E68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E471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6D71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2A84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惠诗博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B221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2008-06-08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FA8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4BB1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C910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95E2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4DC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1C0F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李鑫宇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2A6C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11A8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36B3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86E53B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0DD8BEB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平山中学</w:t>
      </w:r>
    </w:p>
    <w:p w14:paraId="3777E3C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3AEE72F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B835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EAF5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5571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62E4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0CD2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164E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489B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334B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50E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C64E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1739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梁世轩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9D5E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B6E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3E2E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EAAA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DBA1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7944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A18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王佳赫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EFB6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AE7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A4E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5D9D4C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38A55F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阿城五中</w:t>
      </w:r>
    </w:p>
    <w:p w14:paraId="5A77DED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1DEF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47E7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CB27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08D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7541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E00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D63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FF2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17C1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4866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DF6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佟浩然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CE01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2010-08-21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EB92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ED8B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A263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C366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762C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91AF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20E2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986A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EB4E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375C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ED40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BAAB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5031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CE18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0FCF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BF40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421E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576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7D7D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7351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D09C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E8E2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EB4B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F8C7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6654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4279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137D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刘彦文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DDFF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4E51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B456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A26F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E2AB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76C6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FD58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76E5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CA2C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F128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D596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4061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E95E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FB45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刘彦武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76B9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51F4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F85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1D688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0C5D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23F3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D06E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7135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85A7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6F5C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8249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E598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B55A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7397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柴驿轩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5671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8D76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6F90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5C64A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A6E0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C831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46BB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551C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005D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BC09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78D7B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F9F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36EA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BBFE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王雪峰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96F5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57DE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5E80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5FDC0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45A5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41E5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4FFB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958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B9A7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899F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6D397B8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6CF6C5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集贤一中</w:t>
      </w:r>
    </w:p>
    <w:p w14:paraId="1570DBF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7FA1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9F3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244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AF8A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C715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DFDF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07AF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5182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6A80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A9A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23052120070130****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6929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陈冠举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7808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EE3B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2072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5587C9B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A9449CF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</w:t>
      </w:r>
      <w:r>
        <w:rPr>
          <w:rFonts w:hint="eastAsia" w:ascii="Arial" w:hAnsi="宋体" w:eastAsia="宋体" w:cs="宋体"/>
          <w:b/>
          <w:sz w:val="32"/>
          <w:lang w:eastAsia="zh-CN"/>
        </w:rPr>
        <w:t>中实学校</w:t>
      </w:r>
    </w:p>
    <w:p w14:paraId="3C86D89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EB9F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3E1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1F75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E1EB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2CA7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9B94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B69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845D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26E1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98E6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D4C8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李嘉诚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AEC0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4EA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BF0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4872E5C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E574864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大庆石油高中</w:t>
      </w:r>
    </w:p>
    <w:p w14:paraId="63939BC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1CAB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05CE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4B7D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B206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D31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B3C1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D12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AA98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B128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262D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D4BA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4B1B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3698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E0CB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  <w:tr w14:paraId="67F8B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A81D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BD05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A33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李腾越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5EA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2006-02-08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EBE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24E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AE49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D65F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4EC6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4695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FD1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FF94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8E5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055A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6E3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AFA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00AF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许博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0125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2006-05-27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9ACA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D223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2716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710F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9D76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123F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2E8A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5701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41E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C492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99D4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2AA9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2F34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赵炬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CF99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EB59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1C34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4A6EB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1EE5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8997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6C9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3279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8561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B53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1C91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3B80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4EA4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BED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陈泓瑞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EBFC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2006-12-06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917A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A09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6AE18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C8BF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C225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BC9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5D7E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0A35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49A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5740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309E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CF93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337D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陈泓霖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D9BA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3E5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A4B0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56839E1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EFCCF5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C456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ADF9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AD0E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DAC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688C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9F1A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731E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AABA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4D3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02F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95D0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刘东旭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DC34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2007-08-03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EA79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6297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2DE6EFC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8D3D006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</w:t>
      </w:r>
      <w:r>
        <w:rPr>
          <w:rFonts w:hint="eastAsia" w:ascii="Arial" w:hAnsi="宋体" w:eastAsia="宋体" w:cs="宋体"/>
          <w:b/>
          <w:sz w:val="32"/>
          <w:lang w:eastAsia="zh-CN"/>
        </w:rPr>
        <w:t>顺迈高中</w:t>
      </w:r>
    </w:p>
    <w:p w14:paraId="1ACE6B1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CF68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E06B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60BF4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D1C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0ED9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DC4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3FBC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232F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2A9B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E8BA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D688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7720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2007-05-14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AE80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E7E9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07E3CFC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8998706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大庆四十四中</w:t>
      </w:r>
    </w:p>
    <w:p w14:paraId="4D7223A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32"/>
          <w:lang w:eastAsia="zh-CN"/>
        </w:rPr>
      </w:pPr>
    </w:p>
    <w:p w14:paraId="4D2A014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526D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7B19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B308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FA84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5B16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D6BF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51C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689C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3FC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2029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786F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B1B8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郝鑫宇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B83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A3D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1B0E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BBF8E1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3CB8053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牡市职教中心</w:t>
      </w:r>
    </w:p>
    <w:p w14:paraId="47213D3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0727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934B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0F44E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EFA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C2F5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B6EF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A3F7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C6B8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FD88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0C2A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23108320071027****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E20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王广杰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2253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6AB8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E102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0D44EA6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F4981D2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宝泉岭局中</w:t>
      </w:r>
    </w:p>
    <w:p w14:paraId="4AB7848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D004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E115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B602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C295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17CA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A216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1366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46D8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F95D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7019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451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张继铎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5FA0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2A7E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5EB3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DD23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F8E1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233B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9C32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张鹤轩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FD18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193C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032E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08216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3248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F1A8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0C21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李书宇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4FAA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2010-08-14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DBE5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4341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5DBA8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B456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8F16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5C281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李炳邑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1BE2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0FF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B5F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  <w:tr w14:paraId="7B639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996A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8B88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6E77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赵奕博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09EF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5465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5158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402D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C11A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E41C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EFF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高翔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0369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7567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472F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0081CD1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3D3765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9815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817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E2C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BDA4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4505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1748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8C07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E140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026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7C66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D13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孙婉迪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8D43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0C0D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4D0C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33CF7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54FB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A7AC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7348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封霁轩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2388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1211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29339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F58E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35CE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2039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0FE7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51EB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徐梦涵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62DA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3D60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跳高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8A22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  <w:tr w14:paraId="102AC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5F51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891E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95188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王嘉琪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3EEE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2010-04-19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6873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0CAE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3B3C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313F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C680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A164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王思涵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A20B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2010-09-08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A53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3AD3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1263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38A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DFD8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C7B5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褚阅兵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EFCF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2009-09-25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48B6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5737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</w:tr>
    </w:tbl>
    <w:p w14:paraId="7408AA8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8E67452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大庆一中初中</w:t>
      </w:r>
    </w:p>
    <w:p w14:paraId="4CF1B24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1ED3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E44A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11E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BF8B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9660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5901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55FC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3B2F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86D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C967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9980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刘禹硕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B5A0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2010-05-02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E5E66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B30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53C76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72B8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9F9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67B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寇家诚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1477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2010-05-15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FCD0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B5FB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4BC77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CCAD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E258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5856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李东阳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ADFB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2010-06-18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77DF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3A628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3BE40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9803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C14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AE00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李彦博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F6CB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2009-05-06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428E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BA704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13F4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8A84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747D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017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李晗硕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1F9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2009-07-24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B529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5480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6531B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FE44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B34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423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李沐轩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D1BD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611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FBDB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DA48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5DC2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2049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A607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722B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李牧泽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7D0F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5ED3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A0C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  <w:tr w14:paraId="1CCE1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D3F6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8D14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8D53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由文博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30DF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2009-01-30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6A9D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F299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5C90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1D7A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54A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A72E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胡轩溪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AE02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A586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F26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3D5D8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061C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1BE3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142C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胡钰博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7BE0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2010-10-27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41EA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0817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984D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5FDCF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64D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DB13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郭子宇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F729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82B1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47DD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68033A7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3636103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C161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E8EA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4AD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B06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156D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FE37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5DD6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2909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4586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5414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1351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张靖茹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B159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2009-12-10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D48A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6975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2491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D87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4E4E5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DBF8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徐千惠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FCE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2010-12-29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2271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B916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三级跳远</w:t>
            </w:r>
          </w:p>
        </w:tc>
      </w:tr>
      <w:tr w14:paraId="7EB65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E1C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F5DD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5C380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梁茗月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AFE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2010-01-23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651F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FD0C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E6B3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3E3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182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2112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6F5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AEFA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74B9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</w:p>
        </w:tc>
      </w:tr>
    </w:tbl>
    <w:p w14:paraId="1744016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355A32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伊美区二中</w:t>
      </w:r>
    </w:p>
    <w:p w14:paraId="7DB52DE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1EB2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B507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856C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0FAB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0433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81AA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05C5F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5B5A4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8C36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3FB7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23070920060815****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0431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董智擎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A4F2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2006-08-15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24AF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732A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跳远</w:t>
            </w:r>
          </w:p>
        </w:tc>
      </w:tr>
    </w:tbl>
    <w:p w14:paraId="7672C3C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826C93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1C73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6FE7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221C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9914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F0CB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723C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F54E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5454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E01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2059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D974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DB79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刘俊池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999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6360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0C3B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A678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4909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F8CB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FA1D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16EF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1F93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A5B0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03960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D108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D26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59F0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刘宇鑫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6331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2007-03-15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49B01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3597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B913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65EB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AA61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4D434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D70C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262F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952D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561B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148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E250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0C5D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李佳桐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4E08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9320F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F9AF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1E65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AFE8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2750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594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D875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B8ED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AD4B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D6DF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615F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39D8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E45A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赵明浩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D47F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7C037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8A8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B357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9A47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7948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CDC1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090F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034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D777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30010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F765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DDC3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C4FE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郭谨瑞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9936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2008-04-11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7603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E139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</w:tr>
    </w:tbl>
    <w:p w14:paraId="2FF732D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6CB25F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庆安三中</w:t>
      </w:r>
    </w:p>
    <w:p w14:paraId="2ED9C95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8F2D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9537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6DCB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C858C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502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B192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57C4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1EB9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6E2A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D9D2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7450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周俊爽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3EB5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45CD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4D12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7A38145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3F2C7F9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5311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8BE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8942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C426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452E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8FF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78E54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39BE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F5490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5E46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7A21B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于铭琦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31CD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2007-10-25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762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B23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7710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E374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44CF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237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A27C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9968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7CA7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1547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3A5F3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0716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2E93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吴慧延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51ED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73D1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DA17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CCA4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B44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1443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165D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329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605C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5916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2AFAD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E4D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AD9B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9F86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张文斌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6989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620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FE0C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CCE8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29D0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4C12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9AA7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16A9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2C68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8E7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61B9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C5FD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0A91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053A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王荣臻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D943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0F631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A24C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23324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C3756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35DE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13F5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F414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1DF6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94F8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66591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1B6A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2068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994F2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658D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石宇鑫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91A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2008-01-15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F913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4C5C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07DBC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035F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C38B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63AE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DFD0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6B46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076C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129D08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F103D5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0C87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F665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9BEF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BC759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46E7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CA4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46FB5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50FF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F03F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AB87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2ECD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藏冬艳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2B205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2007-12-20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FC4B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33A0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0A17223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537BFE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哈四十七中</w:t>
      </w:r>
    </w:p>
    <w:p w14:paraId="06B612E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9CF9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7BA3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489B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A214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6BCC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09492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94FD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F309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D50F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95FD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B68D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张智淳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FCF2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909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1E19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4B86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53DB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2078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629A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李雨泽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874A8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2010-06-23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2CB0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9CD3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3896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2632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CE80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B620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王弈博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A62F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2009-11-12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21D6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81D2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2E0C8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71B5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38D9A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974BA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谢承儒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29EF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3A4F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1C1B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12F1A5FD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AF199D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1BD4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4711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8614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AA8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AE38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E863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B1661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87F4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CBFA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4291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4098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任凯衣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A7AC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2009-11-14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86D03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0B14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2EBA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8026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7A1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F2D6A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张嘉铄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B122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2010-04-01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D4C90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F9E0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8F99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4F59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F9C6C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8A8F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白书涵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A7B0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157F0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835F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422F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EF73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C1E3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BFE1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白书菲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DD2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AE3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012A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</w:tbl>
    <w:p w14:paraId="3BD593B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BFDB7F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宝泉岭二高</w:t>
      </w:r>
    </w:p>
    <w:p w14:paraId="6157532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0A05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F267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D3D0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BED7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2637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2C3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D04A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8E68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6E93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2079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2A0F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AEF8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杨彦炜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3658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65E1A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23B7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C788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5A49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3CE1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1C82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A24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CA27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8D0E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7138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EF562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12B0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AF8D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赵刚毅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3C979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2AF57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54A8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0800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6C127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7B1D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762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2227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23CB2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769B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77CFE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ECE1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FD49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9FF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霍渝澎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0FE73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2006-10-27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30F05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80EE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</w:tr>
      <w:tr w14:paraId="3A299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9752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56832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2FC36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452D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1848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BD818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</w:tr>
      <w:tr w14:paraId="548D0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2E35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3B383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92C00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鲍文博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5556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2006-03-17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5A7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0570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340C1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05BA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04216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5E9A7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52FF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C617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26F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CF5AB6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940CD5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70F2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E2C5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1513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EF2C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155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974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1FB1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CFB6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A995E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C9B2F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74C5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崔维涛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525F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2007-09-15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CBD0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23CB7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967F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2E922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767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A83F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B6C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DF90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8C6C4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40BCE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862A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D531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DABA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李林晏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2A4FF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541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A171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61B8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6C5F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015F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DFC8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CD4E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4D6E1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643B3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  <w:tr w14:paraId="36270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423F0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D187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FD8D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王浩伊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F16E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2007-02-07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D34B1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D36F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466AD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9F62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915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5042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39EF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0C9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AFA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1BD8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1961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18785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C731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石帅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2922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2007-07-04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7098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5F11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</w:tr>
      <w:tr w14:paraId="1153C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E81C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5D93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DE28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6CA7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404B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0C52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F73801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72D4310C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哈现代应用</w:t>
      </w:r>
    </w:p>
    <w:p w14:paraId="5317D68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4CD51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7407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855B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467F5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67FC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29DFD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19107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14479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EB4B5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D59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7CD7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辛瑛溥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D2D01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F144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9EBD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3D69ED4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4DA6F6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教师进修学校</w:t>
      </w:r>
    </w:p>
    <w:p w14:paraId="1945B3B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7D03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2EEEF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4FEE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745F3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9BF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6EE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B649D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D5F1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5221D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0A5EC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E5623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毛天昊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6F0E3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2009-06-06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8C46E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链球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EB90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5DE3CDC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95B7259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黑龙江省实验</w:t>
      </w:r>
    </w:p>
    <w:p w14:paraId="555CD4F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5B39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F96E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BDF59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2378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FDC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AC24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FCA7F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A93B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C9EE6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2089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D065A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6AF1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吴博涵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C5ED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2008-02-03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8C042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71A7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0E654FA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5CD3527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哈市光华中学</w:t>
      </w:r>
    </w:p>
    <w:p w14:paraId="5F9C9E7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36ED2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0F12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717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13636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B1B0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9496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4AA5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D80B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CDE5C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247A9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2C3F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李东旭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52A91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DF9B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D83E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03C00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F65D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04A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C88C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王博研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CC0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2009-03-03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8778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7793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4486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BE8AA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BD3C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F4DAE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邓博文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C6BE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8061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BD5B2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</w:tbl>
    <w:p w14:paraId="4E53936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03136DA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val="en-US" w:eastAsia="zh-CN"/>
        </w:rPr>
        <w:t>哈市</w:t>
      </w:r>
      <w:r>
        <w:rPr>
          <w:rFonts w:hint="eastAsia" w:ascii="Arial" w:hAnsi="宋体" w:eastAsia="宋体" w:cs="宋体"/>
          <w:b/>
          <w:sz w:val="32"/>
          <w:lang w:eastAsia="zh-CN"/>
        </w:rPr>
        <w:t>群力经纬</w:t>
      </w:r>
    </w:p>
    <w:p w14:paraId="3807FF5B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 w:val="0"/>
          <w:sz w:val="24"/>
          <w:lang w:eastAsia="zh-CN"/>
        </w:rPr>
      </w:pPr>
    </w:p>
    <w:p w14:paraId="55796D4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FA43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6ECC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21F7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E426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8552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1161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721A7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3E07E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3B4BA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371E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6D03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芦森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6DA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2010-07-26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6B19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D03B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110米栏</w:t>
            </w:r>
          </w:p>
        </w:tc>
      </w:tr>
    </w:tbl>
    <w:p w14:paraId="47F2A60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0FB55AE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大庆24中</w:t>
      </w:r>
    </w:p>
    <w:p w14:paraId="13F85A2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88FB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CE3E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C92A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25E7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D25EF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8CF4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2BCC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226D2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205EB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530B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50DB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何旒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B31E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25D5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FBC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3A9A1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514A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484F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BCCB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0467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6688A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674C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5D1F5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3DDCB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64FD4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F026D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姜懿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A5AD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2010-07-29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B236E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1C3E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3000米</w:t>
            </w:r>
          </w:p>
        </w:tc>
      </w:tr>
      <w:tr w14:paraId="05A98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3760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4D0F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56CBC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94223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71D1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397F4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6AF92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1B087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E4AC7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178AB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曹春阳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79B2E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2009-08-23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87EA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10F6C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69E96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EA2CB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0E8E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6C113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85FA0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7F1B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A3169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134F9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81E29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7F3F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AC96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王博闻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5BDE5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2009-04-07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60E7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2C7E9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1713D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798D6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188E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5C16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4989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2A58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6645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  <w:tr w14:paraId="2E77C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748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2FBD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1876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王雪峰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86BC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2009-06-10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6B849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36F2F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53750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03CF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4960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94B8D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82B3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43F2C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4x100米接力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ACC0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4x400米接力</w:t>
            </w:r>
          </w:p>
        </w:tc>
      </w:tr>
    </w:tbl>
    <w:p w14:paraId="23B67B6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615532C3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7D70C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529C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9A750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49BB2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55E16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20CB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F86F9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1FB9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6AD11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2099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4085D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551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胡语桐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254D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2010-03-29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97F7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DE8F8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665B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D08C7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92F4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9784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谷红睿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539AF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2010-02-21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8DDC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9C2D1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  <w:tr w14:paraId="7C41A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9052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9CDBE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1263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郭轩盈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D60D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2010-11-22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C1DF6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7BC01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78A39AC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2289522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佳实验中学</w:t>
      </w:r>
    </w:p>
    <w:p w14:paraId="1066210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92CF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07FA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3AE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377B6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3C9C5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1F4F6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4C079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FB47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D11FB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2102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B9698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62A02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周歆皓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5BB22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6D1D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61202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  <w:tr w14:paraId="70157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78B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77F70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05D6B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赵泊铭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AFD5D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2008-08-14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C3461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C6838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400米栏</w:t>
            </w:r>
          </w:p>
        </w:tc>
      </w:tr>
      <w:tr w14:paraId="2ECBD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0A133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A4C56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B182C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辛彦霖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414CE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2007-10-15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74B15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37F5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3C733D7C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25B2CC5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鸡西四中</w:t>
      </w:r>
    </w:p>
    <w:p w14:paraId="062A806E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男子高中甲组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2965F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CB62F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B1FE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06B54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CD78D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9D70B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03413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20FD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D8354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91C20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60E7E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杨朗博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A07D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2006-06-15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3B1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755EB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0785B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D6D8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2106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4294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E443A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邵明凯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121E5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2006-06-08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51A6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AF566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589EE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C3C7B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2107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51B40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7670E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郑丙昊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A8128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44937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C0D10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  <w:tr w14:paraId="27931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0001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2108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040D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3379B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鞠嘉鹤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59C9F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2006-11-08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E49EC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9586B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65BC74A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72B1EF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52795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D306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126C5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CD457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5FC72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F99A3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6753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7FD5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813B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2109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0A265E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DE86A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李宏伟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DB84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2007-01-22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E6340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3F018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铅球</w:t>
            </w:r>
          </w:p>
        </w:tc>
      </w:tr>
      <w:tr w14:paraId="4B47D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6897F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2110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4FCAB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234A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许相骏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E626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2007-04-07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854C2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389C9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</w:tr>
    </w:tbl>
    <w:p w14:paraId="528AC9D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45D5B304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佳市八中</w:t>
      </w:r>
    </w:p>
    <w:p w14:paraId="76EE540F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EC5F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9086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B9FA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75AA7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ACA6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4CE9A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1AAEA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79514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682629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2111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F0AA9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69295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金厚溢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17912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2007-06-05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0BADE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6ACFE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标枪</w:t>
            </w:r>
          </w:p>
        </w:tc>
      </w:tr>
    </w:tbl>
    <w:p w14:paraId="079722A7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443FE68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111CFF70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阿城六中</w:t>
      </w:r>
      <w:bookmarkStart w:id="0" w:name="_GoBack"/>
      <w:bookmarkEnd w:id="0"/>
    </w:p>
    <w:p w14:paraId="14AB5AC5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69EE3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4EE48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8453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06671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63A41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D5CAA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90410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4F499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80D1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2113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A9329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40D18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李泽旭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937F0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2009-01-10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FD0C7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800米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78FC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1500米</w:t>
            </w:r>
          </w:p>
        </w:tc>
      </w:tr>
    </w:tbl>
    <w:p w14:paraId="08C0DA96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68F92A4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女子初中组</w:t>
      </w:r>
      <w:r>
        <w:rPr>
          <w:rFonts w:hint="eastAsia" w:ascii="Arial" w:hAnsi="宋体" w:cs="宋体"/>
          <w:b/>
          <w:sz w:val="24"/>
          <w:lang w:eastAsia="zh-CN"/>
        </w:rPr>
        <w:t xml:space="preserve"> 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176CD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A18851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0B34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6B8A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4DFFCD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12DD8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0E9CDF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05E7D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F735C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2114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7AA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B0CD72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王逸萱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4DCCF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2009-10-27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AD745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铁饼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887F0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sz w:val="18"/>
                <w:szCs w:val="18"/>
              </w:rPr>
            </w:pPr>
          </w:p>
        </w:tc>
      </w:tr>
    </w:tbl>
    <w:p w14:paraId="786D6261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p w14:paraId="0BAFAF51">
      <w:pPr>
        <w:autoSpaceDE w:val="0"/>
        <w:autoSpaceDN w:val="0"/>
        <w:adjustRightInd w:val="0"/>
        <w:jc w:val="center"/>
        <w:rPr>
          <w:rFonts w:hint="eastAsia" w:ascii="Arial" w:hAnsi="宋体" w:eastAsia="宋体" w:cs="宋体"/>
          <w:b/>
          <w:sz w:val="32"/>
          <w:lang w:eastAsia="zh-CN"/>
        </w:rPr>
      </w:pPr>
      <w:r>
        <w:rPr>
          <w:rFonts w:hint="eastAsia" w:ascii="Arial" w:hAnsi="宋体" w:eastAsia="宋体" w:cs="宋体"/>
          <w:b/>
          <w:sz w:val="32"/>
          <w:lang w:eastAsia="zh-CN"/>
        </w:rPr>
        <w:t>集贤职高</w:t>
      </w:r>
    </w:p>
    <w:p w14:paraId="20EB9C10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 w:val="0"/>
          <w:sz w:val="24"/>
          <w:lang w:eastAsia="zh-CN"/>
        </w:rPr>
      </w:pPr>
    </w:p>
    <w:p w14:paraId="3970939A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  <w:r>
        <w:rPr>
          <w:rFonts w:hint="eastAsia" w:ascii="Arial" w:hAnsi="宋体" w:eastAsia="宋体" w:cs="宋体"/>
          <w:b/>
          <w:sz w:val="24"/>
          <w:lang w:eastAsia="zh-CN"/>
        </w:rPr>
        <w:t>男子高中乙组</w:t>
      </w:r>
    </w:p>
    <w:tbl>
      <w:tblPr>
        <w:tblStyle w:val="6"/>
        <w:tblW w:w="7844" w:type="dxa"/>
        <w:tblInd w:w="-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925"/>
        <w:gridCol w:w="1150"/>
        <w:gridCol w:w="1155"/>
        <w:gridCol w:w="1494"/>
        <w:gridCol w:w="1476"/>
      </w:tblGrid>
      <w:tr w14:paraId="00005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4E2846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CD2E4B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  <w:lang w:val="en-US" w:eastAsia="zh-CN"/>
              </w:rPr>
              <w:t>证件</w:t>
            </w: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号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D9C0D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C728F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出生日期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E7F7B0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4F2BF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default" w:ascii="Arial" w:hAnsi="Times New Roman" w:eastAsia="宋体" w:cs="Times New Roman"/>
                <w:b/>
                <w:bCs/>
                <w:sz w:val="18"/>
                <w:szCs w:val="18"/>
              </w:rPr>
            </w:pPr>
            <w:r>
              <w:rPr>
                <w:rFonts w:hint="eastAsia" w:ascii="Arial" w:hAnsi="Times New Roman" w:eastAsia="宋体" w:cs="Times New Roman"/>
                <w:b/>
                <w:bCs/>
                <w:sz w:val="18"/>
                <w:szCs w:val="18"/>
              </w:rPr>
              <w:t>项目</w:t>
            </w:r>
          </w:p>
        </w:tc>
      </w:tr>
      <w:tr w14:paraId="65FB4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C72DC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2115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C5808C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02CC44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朱曹铭朗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BA9645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2008-04-18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9233A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100米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565B73"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</w:pPr>
            <w:r>
              <w:rPr>
                <w:rFonts w:hint="eastAsia" w:ascii="Arial" w:hAnsi="宋体" w:eastAsia="宋体" w:cs="宋体"/>
                <w:b w:val="0"/>
                <w:color w:val="000000"/>
                <w:kern w:val="2"/>
                <w:sz w:val="16"/>
                <w:szCs w:val="18"/>
                <w:lang w:val="en-US" w:eastAsia="zh-CN" w:bidi="ar-SA"/>
              </w:rPr>
              <w:t>200米</w:t>
            </w:r>
          </w:p>
        </w:tc>
      </w:tr>
    </w:tbl>
    <w:p w14:paraId="7A3340E2">
      <w:pPr>
        <w:autoSpaceDE w:val="0"/>
        <w:autoSpaceDN w:val="0"/>
        <w:adjustRightInd w:val="0"/>
        <w:jc w:val="left"/>
        <w:rPr>
          <w:rFonts w:hint="eastAsia" w:ascii="Arial" w:hAnsi="宋体" w:eastAsia="宋体" w:cs="宋体"/>
          <w:b/>
          <w:sz w:val="24"/>
          <w:lang w:eastAsia="zh-CN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587" w:right="1417" w:bottom="1587" w:left="1174" w:header="454" w:footer="68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12E53C0-60DC-4755-BC4B-88D614A6011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28EC7401-12D3-455A-A576-CD03558CF0F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0" w:type="auto"/>
      <w:tblInd w:w="0" w:type="dxa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9080"/>
    </w:tblGrid>
    <w:tr w14:paraId="5720CCF1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257" w:hRule="atLeast"/>
      </w:trPr>
      <w:tc>
        <w:tcPr>
          <w:tcW w:w="9080" w:type="dxa"/>
          <w:noWrap w:val="0"/>
          <w:vAlign w:val="center"/>
        </w:tcPr>
        <w:p w14:paraId="62623439">
          <w:pPr>
            <w:pStyle w:val="4"/>
            <w:keepNext w:val="0"/>
            <w:keepLines w:val="0"/>
            <w:suppressLineNumbers w:val="0"/>
            <w:spacing w:before="0" w:beforeAutospacing="0" w:after="0" w:afterAutospacing="0"/>
            <w:ind w:left="0" w:right="0"/>
            <w:jc w:val="center"/>
            <w:rPr>
              <w:rFonts w:hint="default" w:ascii="Arial" w:hAnsi="Arial" w:cs="Arial"/>
            </w:rPr>
          </w:pPr>
          <w:r>
            <w:rPr>
              <w:rFonts w:hint="default" w:ascii="Arial" w:hAnsi="Arial" w:cs="Arial"/>
            </w:rPr>
            <w:fldChar w:fldCharType="begin"/>
          </w:r>
          <w:r>
            <w:rPr>
              <w:rFonts w:hint="default" w:ascii="Arial" w:hAnsi="Arial" w:cs="Arial"/>
            </w:rPr>
            <w:instrText xml:space="preserve"> PAGE </w:instrText>
          </w:r>
          <w:r>
            <w:rPr>
              <w:rFonts w:hint="default" w:ascii="Arial" w:hAnsi="Arial" w:cs="Arial"/>
            </w:rPr>
            <w:fldChar w:fldCharType="separate"/>
          </w:r>
          <w:r>
            <w:rPr>
              <w:rFonts w:hint="default" w:ascii="Arial" w:hAnsi="Arial" w:cs="Arial"/>
            </w:rPr>
            <w:t>1</w:t>
          </w:r>
          <w:r>
            <w:rPr>
              <w:rFonts w:hint="default" w:ascii="Arial" w:hAnsi="Arial" w:cs="Arial"/>
            </w:rPr>
            <w:fldChar w:fldCharType="end"/>
          </w:r>
          <w:r>
            <w:rPr>
              <w:rFonts w:hint="default" w:ascii="Arial" w:hAnsi="Arial" w:cs="Arial"/>
            </w:rPr>
            <w:t>/</w:t>
          </w:r>
          <w:r>
            <w:rPr>
              <w:rFonts w:hint="default" w:ascii="Arial" w:hAnsi="Arial" w:cs="Arial"/>
            </w:rPr>
            <w:fldChar w:fldCharType="begin"/>
          </w:r>
          <w:r>
            <w:rPr>
              <w:rStyle w:val="9"/>
              <w:rFonts w:hint="default" w:ascii="Arial" w:hAnsi="Arial" w:cs="Arial"/>
            </w:rPr>
            <w:instrText xml:space="preserve"> NUMPAGES </w:instrText>
          </w:r>
          <w:r>
            <w:rPr>
              <w:rFonts w:hint="default" w:ascii="Arial" w:hAnsi="Arial" w:cs="Arial"/>
            </w:rPr>
            <w:fldChar w:fldCharType="separate"/>
          </w:r>
          <w:r>
            <w:rPr>
              <w:rStyle w:val="9"/>
              <w:rFonts w:hint="default" w:ascii="Arial" w:hAnsi="Arial" w:cs="Arial"/>
            </w:rPr>
            <w:t>1</w:t>
          </w:r>
          <w:r>
            <w:rPr>
              <w:rFonts w:hint="default" w:ascii="Arial" w:hAnsi="Arial" w:cs="Arial"/>
            </w:rPr>
            <w:fldChar w:fldCharType="end"/>
          </w:r>
        </w:p>
      </w:tc>
    </w:tr>
  </w:tbl>
  <w:p w14:paraId="61ACC6AE">
    <w:pPr>
      <w:pStyle w:val="4"/>
      <w:rPr>
        <w:rFonts w:hint="eastAsia" w:eastAsia="宋体"/>
        <w:lang w:val="en-US"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F4BEF7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4BE6CE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55032C">
    <w:pPr>
      <w:pStyle w:val="5"/>
      <w:rPr>
        <w:rFonts w:hint="eastAsia"/>
      </w:rPr>
    </w:pPr>
  </w:p>
  <w:p w14:paraId="1D52FAB5"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B66B69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82861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1NTE5MGE5MmYyNDNhMTM2ZjczN2E0NjBjZTY4ZjkifQ=="/>
  </w:docVars>
  <w:rsids>
    <w:rsidRoot w:val="3603653A"/>
    <w:rsid w:val="0000107D"/>
    <w:rsid w:val="00011A1B"/>
    <w:rsid w:val="00027640"/>
    <w:rsid w:val="00042577"/>
    <w:rsid w:val="0005571B"/>
    <w:rsid w:val="000765F4"/>
    <w:rsid w:val="00095D01"/>
    <w:rsid w:val="000B1B54"/>
    <w:rsid w:val="000C778E"/>
    <w:rsid w:val="000F0D89"/>
    <w:rsid w:val="000F1BD1"/>
    <w:rsid w:val="0010102E"/>
    <w:rsid w:val="00102E92"/>
    <w:rsid w:val="00110FBC"/>
    <w:rsid w:val="00141C61"/>
    <w:rsid w:val="00166611"/>
    <w:rsid w:val="00181CA5"/>
    <w:rsid w:val="00186D56"/>
    <w:rsid w:val="00191FE0"/>
    <w:rsid w:val="001972A9"/>
    <w:rsid w:val="00206EBF"/>
    <w:rsid w:val="00210FD3"/>
    <w:rsid w:val="00224B73"/>
    <w:rsid w:val="00233357"/>
    <w:rsid w:val="002743B4"/>
    <w:rsid w:val="002A6056"/>
    <w:rsid w:val="002C0B43"/>
    <w:rsid w:val="002C350C"/>
    <w:rsid w:val="002C3D85"/>
    <w:rsid w:val="002F58E9"/>
    <w:rsid w:val="00364D9A"/>
    <w:rsid w:val="003C6F97"/>
    <w:rsid w:val="003D148D"/>
    <w:rsid w:val="003E599A"/>
    <w:rsid w:val="00401EEB"/>
    <w:rsid w:val="0040715C"/>
    <w:rsid w:val="00414351"/>
    <w:rsid w:val="004303F8"/>
    <w:rsid w:val="004312F7"/>
    <w:rsid w:val="00436E2D"/>
    <w:rsid w:val="004A36F9"/>
    <w:rsid w:val="004B7D94"/>
    <w:rsid w:val="004D5F80"/>
    <w:rsid w:val="004E781A"/>
    <w:rsid w:val="004F048B"/>
    <w:rsid w:val="004F093E"/>
    <w:rsid w:val="00523F80"/>
    <w:rsid w:val="00525193"/>
    <w:rsid w:val="005373FD"/>
    <w:rsid w:val="00563CD5"/>
    <w:rsid w:val="00567F16"/>
    <w:rsid w:val="00597C89"/>
    <w:rsid w:val="005A6647"/>
    <w:rsid w:val="005B2BCB"/>
    <w:rsid w:val="005B6A72"/>
    <w:rsid w:val="005D7AB2"/>
    <w:rsid w:val="005E1B15"/>
    <w:rsid w:val="00607FA3"/>
    <w:rsid w:val="00624733"/>
    <w:rsid w:val="00642954"/>
    <w:rsid w:val="00676286"/>
    <w:rsid w:val="00681A01"/>
    <w:rsid w:val="00681ED0"/>
    <w:rsid w:val="00690A9C"/>
    <w:rsid w:val="006B4B4A"/>
    <w:rsid w:val="006E47AE"/>
    <w:rsid w:val="006E6815"/>
    <w:rsid w:val="00717D41"/>
    <w:rsid w:val="00737611"/>
    <w:rsid w:val="0074056D"/>
    <w:rsid w:val="007630EA"/>
    <w:rsid w:val="0076558C"/>
    <w:rsid w:val="00790A4B"/>
    <w:rsid w:val="007B1F2E"/>
    <w:rsid w:val="007B5F5B"/>
    <w:rsid w:val="007B7C3F"/>
    <w:rsid w:val="007D3DF3"/>
    <w:rsid w:val="007F3814"/>
    <w:rsid w:val="00801279"/>
    <w:rsid w:val="00804D0B"/>
    <w:rsid w:val="008103A7"/>
    <w:rsid w:val="00811BC4"/>
    <w:rsid w:val="00837AA5"/>
    <w:rsid w:val="00875FAD"/>
    <w:rsid w:val="00877802"/>
    <w:rsid w:val="00886748"/>
    <w:rsid w:val="008A13BF"/>
    <w:rsid w:val="008A791D"/>
    <w:rsid w:val="008B6678"/>
    <w:rsid w:val="008D1650"/>
    <w:rsid w:val="008E01D2"/>
    <w:rsid w:val="008F1332"/>
    <w:rsid w:val="008F6BA0"/>
    <w:rsid w:val="0090205D"/>
    <w:rsid w:val="0093197B"/>
    <w:rsid w:val="00946A62"/>
    <w:rsid w:val="00951390"/>
    <w:rsid w:val="009835AD"/>
    <w:rsid w:val="00987E06"/>
    <w:rsid w:val="009B11DC"/>
    <w:rsid w:val="009B4915"/>
    <w:rsid w:val="009B7E0F"/>
    <w:rsid w:val="009C2105"/>
    <w:rsid w:val="009C771B"/>
    <w:rsid w:val="009E7700"/>
    <w:rsid w:val="009F7478"/>
    <w:rsid w:val="00A052D8"/>
    <w:rsid w:val="00A0790B"/>
    <w:rsid w:val="00A11B27"/>
    <w:rsid w:val="00A222C2"/>
    <w:rsid w:val="00A41109"/>
    <w:rsid w:val="00A41A66"/>
    <w:rsid w:val="00A43A71"/>
    <w:rsid w:val="00A623C2"/>
    <w:rsid w:val="00A70E1B"/>
    <w:rsid w:val="00A94C97"/>
    <w:rsid w:val="00A96179"/>
    <w:rsid w:val="00AD0252"/>
    <w:rsid w:val="00AD1610"/>
    <w:rsid w:val="00B06ED1"/>
    <w:rsid w:val="00B42425"/>
    <w:rsid w:val="00B71F48"/>
    <w:rsid w:val="00B757BF"/>
    <w:rsid w:val="00B86F8F"/>
    <w:rsid w:val="00BA2064"/>
    <w:rsid w:val="00BA3912"/>
    <w:rsid w:val="00BA6CE3"/>
    <w:rsid w:val="00BD493E"/>
    <w:rsid w:val="00BF2A6C"/>
    <w:rsid w:val="00C0545E"/>
    <w:rsid w:val="00C17F97"/>
    <w:rsid w:val="00C462C1"/>
    <w:rsid w:val="00CC09D4"/>
    <w:rsid w:val="00CD09E0"/>
    <w:rsid w:val="00CF5336"/>
    <w:rsid w:val="00D063F8"/>
    <w:rsid w:val="00D27261"/>
    <w:rsid w:val="00D3158E"/>
    <w:rsid w:val="00D34CDD"/>
    <w:rsid w:val="00D34EB5"/>
    <w:rsid w:val="00D35F8F"/>
    <w:rsid w:val="00D378E6"/>
    <w:rsid w:val="00D71514"/>
    <w:rsid w:val="00D74E5E"/>
    <w:rsid w:val="00D9103F"/>
    <w:rsid w:val="00DA4C41"/>
    <w:rsid w:val="00DB47D4"/>
    <w:rsid w:val="00DC3016"/>
    <w:rsid w:val="00DD41C9"/>
    <w:rsid w:val="00DE7E26"/>
    <w:rsid w:val="00DF7705"/>
    <w:rsid w:val="00E03298"/>
    <w:rsid w:val="00E26BC3"/>
    <w:rsid w:val="00E303D2"/>
    <w:rsid w:val="00E45AE5"/>
    <w:rsid w:val="00E80A32"/>
    <w:rsid w:val="00EA7EF7"/>
    <w:rsid w:val="00F11ADE"/>
    <w:rsid w:val="00F11E20"/>
    <w:rsid w:val="00F51058"/>
    <w:rsid w:val="00F95599"/>
    <w:rsid w:val="00FD26D0"/>
    <w:rsid w:val="00FF3AE4"/>
    <w:rsid w:val="00FF5776"/>
    <w:rsid w:val="015B08B7"/>
    <w:rsid w:val="053B6D0C"/>
    <w:rsid w:val="0646395C"/>
    <w:rsid w:val="08030185"/>
    <w:rsid w:val="09A1030B"/>
    <w:rsid w:val="0A151595"/>
    <w:rsid w:val="0C443113"/>
    <w:rsid w:val="0CD04BAE"/>
    <w:rsid w:val="0FA802FF"/>
    <w:rsid w:val="111401C7"/>
    <w:rsid w:val="118F174E"/>
    <w:rsid w:val="15944475"/>
    <w:rsid w:val="164D69B4"/>
    <w:rsid w:val="17CA7857"/>
    <w:rsid w:val="187A056A"/>
    <w:rsid w:val="1AE40720"/>
    <w:rsid w:val="1CB271B9"/>
    <w:rsid w:val="1DA70B0D"/>
    <w:rsid w:val="1DD55033"/>
    <w:rsid w:val="20093003"/>
    <w:rsid w:val="227113F4"/>
    <w:rsid w:val="22FE6F01"/>
    <w:rsid w:val="23096810"/>
    <w:rsid w:val="23FC28FF"/>
    <w:rsid w:val="246360EE"/>
    <w:rsid w:val="27C052F3"/>
    <w:rsid w:val="290D7EBA"/>
    <w:rsid w:val="29BB2683"/>
    <w:rsid w:val="2A3A138D"/>
    <w:rsid w:val="2A5A3EDA"/>
    <w:rsid w:val="2BBD0AF3"/>
    <w:rsid w:val="2D0C4FB6"/>
    <w:rsid w:val="2DA216A1"/>
    <w:rsid w:val="2E9D553B"/>
    <w:rsid w:val="319A0C44"/>
    <w:rsid w:val="320D0178"/>
    <w:rsid w:val="333828A7"/>
    <w:rsid w:val="34CF57A8"/>
    <w:rsid w:val="35FA50E5"/>
    <w:rsid w:val="3603653A"/>
    <w:rsid w:val="385C3B9E"/>
    <w:rsid w:val="3FB83281"/>
    <w:rsid w:val="408574B2"/>
    <w:rsid w:val="423208D8"/>
    <w:rsid w:val="424E118E"/>
    <w:rsid w:val="4287242B"/>
    <w:rsid w:val="45916028"/>
    <w:rsid w:val="4597548E"/>
    <w:rsid w:val="48200A4E"/>
    <w:rsid w:val="49D5060E"/>
    <w:rsid w:val="4A575889"/>
    <w:rsid w:val="4BE819FC"/>
    <w:rsid w:val="51346DB5"/>
    <w:rsid w:val="53E60836"/>
    <w:rsid w:val="556D6111"/>
    <w:rsid w:val="557D3958"/>
    <w:rsid w:val="55D154D7"/>
    <w:rsid w:val="585218AF"/>
    <w:rsid w:val="59BA4F3F"/>
    <w:rsid w:val="5A14309F"/>
    <w:rsid w:val="5BFF1E7F"/>
    <w:rsid w:val="5C150A26"/>
    <w:rsid w:val="5C5F4B4D"/>
    <w:rsid w:val="5C7854B3"/>
    <w:rsid w:val="5E5533E1"/>
    <w:rsid w:val="5FF45C39"/>
    <w:rsid w:val="62EE3F5E"/>
    <w:rsid w:val="64AC3527"/>
    <w:rsid w:val="64AF303A"/>
    <w:rsid w:val="64F85469"/>
    <w:rsid w:val="65CA5480"/>
    <w:rsid w:val="66BC48FC"/>
    <w:rsid w:val="676236F6"/>
    <w:rsid w:val="67857F09"/>
    <w:rsid w:val="6965452E"/>
    <w:rsid w:val="6A473282"/>
    <w:rsid w:val="6BD455CB"/>
    <w:rsid w:val="6CB2380A"/>
    <w:rsid w:val="6CEA7208"/>
    <w:rsid w:val="6E323D94"/>
    <w:rsid w:val="6F252440"/>
    <w:rsid w:val="711F1C57"/>
    <w:rsid w:val="77CE338F"/>
    <w:rsid w:val="790F7C7C"/>
    <w:rsid w:val="7977644E"/>
    <w:rsid w:val="79C177FB"/>
    <w:rsid w:val="7BC436C0"/>
    <w:rsid w:val="7D1A64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unhideWhenUsed/>
    <w:qFormat/>
    <w:uiPriority w:val="99"/>
    <w:pPr>
      <w:spacing w:after="120"/>
      <w:ind w:left="1440" w:leftChars="700" w:right="1440" w:rightChars="700"/>
    </w:pPr>
  </w:style>
  <w:style w:type="paragraph" w:styleId="3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批注框文本 Char"/>
    <w:link w:val="3"/>
    <w:semiHidden/>
    <w:qFormat/>
    <w:uiPriority w:val="99"/>
    <w:rPr>
      <w:kern w:val="2"/>
      <w:sz w:val="18"/>
      <w:szCs w:val="18"/>
    </w:rPr>
  </w:style>
  <w:style w:type="character" w:customStyle="1" w:styleId="11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2">
    <w:name w:val="页眉 Char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OneDrive\&#26700;&#38754;\2024&#20013;&#23398;&#29983;&#30000;&#24452;&#38182;&#26631;&#36187;\7-&#20195;%20&#34920;%20&#38431;%20&#21517;%20&#21333;&#65288;&#20462;&#27491;&#21518;&#65289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7-代 表 队 名 单（修正后）.dot</Template>
  <Pages>68</Pages>
  <Words>25190</Words>
  <Characters>49851</Characters>
  <Lines>1</Lines>
  <Paragraphs>1</Paragraphs>
  <TotalTime>65</TotalTime>
  <ScaleCrop>false</ScaleCrop>
  <LinksUpToDate>false</LinksUpToDate>
  <CharactersWithSpaces>49855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2024-08-17T11:28:00Z</dcterms:created>
  <dc:creator>李克良</dc:creator>
  <cp:lastModifiedBy>缄默</cp:lastModifiedBy>
  <dcterms:modified xsi:type="dcterms:W3CDTF">2024-08-17T14:25:15Z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72CAA4301F7541D893D9DB43D55EB513_13</vt:lpwstr>
  </property>
</Properties>
</file>